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F560D" w:rsidRDefault="00E36289" w:rsidP="002F560D">
      <w:pPr>
        <w:pStyle w:val="Otsikko1"/>
      </w:pPr>
      <w:sdt>
        <w:sdtPr>
          <w:id w:val="839519327"/>
          <w:placeholder>
            <w:docPart w:val="725079EEF55A4BFC94635FF892572EF8"/>
          </w:placeholder>
          <w15:appearance w15:val="hidden"/>
        </w:sdtPr>
        <w:sdtEndPr/>
        <w:sdtContent>
          <w:r w:rsidR="000661B0">
            <w:t>Tukea surun kohdatessa</w:t>
          </w:r>
        </w:sdtContent>
      </w:sdt>
    </w:p>
    <w:sdt>
      <w:sdtPr>
        <w:id w:val="-370529982"/>
        <w:placeholder>
          <w:docPart w:val="55CD8DB922A64D0591F48261C6FEDE49"/>
        </w:placeholder>
        <w15:appearance w15:val="hidden"/>
      </w:sdtPr>
      <w:sdtEndPr/>
      <w:sdtContent>
        <w:p w:rsidR="008574B9" w:rsidRPr="000661B0" w:rsidRDefault="001A34F0" w:rsidP="001A34F0">
          <w:pPr>
            <w:pStyle w:val="Otsikko2"/>
          </w:pPr>
          <w:r>
            <w:t xml:space="preserve"> </w:t>
          </w:r>
        </w:p>
      </w:sdtContent>
    </w:sdt>
    <w:sdt>
      <w:sdtPr>
        <w:id w:val="-1616984965"/>
        <w:picture/>
      </w:sdtPr>
      <w:sdtEndPr/>
      <w:sdtContent>
        <w:p w:rsidR="002F560D" w:rsidRDefault="008574B9" w:rsidP="00246265">
          <w:pPr>
            <w:jc w:val="center"/>
          </w:pPr>
          <w:r>
            <w:rPr>
              <w:lang w:eastAsia="fi-FI"/>
            </w:rPr>
            <w:drawing>
              <wp:inline distT="0" distB="0" distL="0" distR="0">
                <wp:extent cx="5886000" cy="3924000"/>
                <wp:effectExtent l="0" t="0" r="635" b="635"/>
                <wp:docPr id="10"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86000" cy="3924000"/>
                        </a:xfrm>
                        <a:prstGeom prst="rect">
                          <a:avLst/>
                        </a:prstGeom>
                        <a:noFill/>
                        <a:ln>
                          <a:noFill/>
                        </a:ln>
                      </pic:spPr>
                    </pic:pic>
                  </a:graphicData>
                </a:graphic>
              </wp:inline>
            </w:drawing>
          </w:r>
        </w:p>
      </w:sdtContent>
    </w:sdt>
    <w:p w:rsidR="00246265" w:rsidRDefault="00246265" w:rsidP="00E71825"/>
    <w:p w:rsidR="000661B0" w:rsidRDefault="000661B0" w:rsidP="00E71825"/>
    <w:p w:rsidR="000661B0" w:rsidRDefault="000661B0" w:rsidP="000661B0">
      <w:pPr>
        <w:sectPr w:rsidR="000661B0" w:rsidSect="00BB7BFB">
          <w:headerReference w:type="default" r:id="rId9"/>
          <w:headerReference w:type="first" r:id="rId10"/>
          <w:type w:val="continuous"/>
          <w:pgSz w:w="11906" w:h="16838"/>
          <w:pgMar w:top="993" w:right="1134" w:bottom="1417" w:left="1134" w:header="708" w:footer="708" w:gutter="0"/>
          <w:cols w:space="709"/>
          <w:docGrid w:linePitch="462"/>
        </w:sectPr>
      </w:pPr>
    </w:p>
    <w:p w:rsidR="000661B0" w:rsidRPr="000661B0" w:rsidRDefault="000661B0" w:rsidP="000661B0">
      <w:pPr>
        <w:rPr>
          <w:rFonts w:asciiTheme="majorHAnsi" w:hAnsiTheme="majorHAnsi"/>
          <w:i/>
        </w:rPr>
      </w:pPr>
      <w:r w:rsidRPr="000661B0">
        <w:rPr>
          <w:rFonts w:asciiTheme="majorHAnsi" w:hAnsiTheme="majorHAnsi"/>
          <w:i/>
        </w:rPr>
        <w:t xml:space="preserve">Vedet virtaavat </w:t>
      </w:r>
    </w:p>
    <w:p w:rsidR="000661B0" w:rsidRPr="000661B0" w:rsidRDefault="000661B0" w:rsidP="000661B0">
      <w:pPr>
        <w:rPr>
          <w:rFonts w:asciiTheme="majorHAnsi" w:hAnsiTheme="majorHAnsi"/>
          <w:i/>
        </w:rPr>
      </w:pPr>
      <w:r w:rsidRPr="000661B0">
        <w:rPr>
          <w:rFonts w:asciiTheme="majorHAnsi" w:hAnsiTheme="majorHAnsi"/>
          <w:i/>
        </w:rPr>
        <w:t>vuorilla.</w:t>
      </w:r>
    </w:p>
    <w:p w:rsidR="000661B0" w:rsidRPr="000661B0" w:rsidRDefault="000661B0" w:rsidP="000661B0">
      <w:pPr>
        <w:rPr>
          <w:rFonts w:asciiTheme="majorHAnsi" w:hAnsiTheme="majorHAnsi"/>
          <w:i/>
        </w:rPr>
      </w:pPr>
      <w:r w:rsidRPr="000661B0">
        <w:rPr>
          <w:rFonts w:asciiTheme="majorHAnsi" w:hAnsiTheme="majorHAnsi"/>
          <w:i/>
        </w:rPr>
        <w:t>Ne eivät solise.</w:t>
      </w:r>
    </w:p>
    <w:p w:rsidR="000661B0" w:rsidRPr="000661B0" w:rsidRDefault="000661B0" w:rsidP="000661B0">
      <w:pPr>
        <w:rPr>
          <w:rFonts w:asciiTheme="majorHAnsi" w:hAnsiTheme="majorHAnsi"/>
          <w:i/>
        </w:rPr>
      </w:pPr>
      <w:r w:rsidRPr="000661B0">
        <w:rPr>
          <w:rFonts w:asciiTheme="majorHAnsi" w:hAnsiTheme="majorHAnsi"/>
          <w:i/>
        </w:rPr>
        <w:t>Niillä on itkun ääni,</w:t>
      </w:r>
      <w:r w:rsidRPr="000661B0">
        <w:rPr>
          <w:rFonts w:asciiTheme="majorHAnsi" w:hAnsiTheme="majorHAnsi"/>
          <w:i/>
        </w:rPr>
        <w:tab/>
      </w:r>
    </w:p>
    <w:p w:rsidR="000661B0" w:rsidRPr="000661B0" w:rsidRDefault="000661B0" w:rsidP="000661B0">
      <w:pPr>
        <w:rPr>
          <w:rFonts w:asciiTheme="majorHAnsi" w:hAnsiTheme="majorHAnsi"/>
          <w:i/>
        </w:rPr>
      </w:pPr>
      <w:r w:rsidRPr="000661B0">
        <w:rPr>
          <w:rFonts w:asciiTheme="majorHAnsi" w:hAnsiTheme="majorHAnsi"/>
          <w:i/>
        </w:rPr>
        <w:t>eikä kukaan voi</w:t>
      </w:r>
    </w:p>
    <w:p w:rsidR="000661B0" w:rsidRDefault="000661B0" w:rsidP="000661B0">
      <w:pPr>
        <w:rPr>
          <w:rFonts w:asciiTheme="majorHAnsi" w:hAnsiTheme="majorHAnsi"/>
          <w:i/>
        </w:rPr>
      </w:pPr>
      <w:r w:rsidRPr="000661B0">
        <w:rPr>
          <w:rFonts w:asciiTheme="majorHAnsi" w:hAnsiTheme="majorHAnsi"/>
          <w:i/>
        </w:rPr>
        <w:t>niitä lohduttaa.</w:t>
      </w:r>
    </w:p>
    <w:p w:rsidR="000661B0" w:rsidRPr="000661B0" w:rsidRDefault="000661B0" w:rsidP="000661B0">
      <w:pPr>
        <w:rPr>
          <w:rFonts w:asciiTheme="majorHAnsi" w:hAnsiTheme="majorHAnsi"/>
          <w:i/>
        </w:rPr>
      </w:pPr>
    </w:p>
    <w:p w:rsidR="001310D4" w:rsidRDefault="001310D4" w:rsidP="000661B0">
      <w:pPr>
        <w:rPr>
          <w:rFonts w:asciiTheme="majorHAnsi" w:hAnsiTheme="majorHAnsi"/>
          <w:i/>
        </w:rPr>
      </w:pPr>
    </w:p>
    <w:p w:rsidR="000661B0" w:rsidRPr="000661B0" w:rsidRDefault="000661B0" w:rsidP="000661B0">
      <w:pPr>
        <w:rPr>
          <w:rFonts w:asciiTheme="majorHAnsi" w:hAnsiTheme="majorHAnsi"/>
          <w:i/>
        </w:rPr>
      </w:pPr>
      <w:r w:rsidRPr="000661B0">
        <w:rPr>
          <w:rFonts w:asciiTheme="majorHAnsi" w:hAnsiTheme="majorHAnsi"/>
          <w:i/>
        </w:rPr>
        <w:t>Ne ovat syntyneet</w:t>
      </w:r>
    </w:p>
    <w:p w:rsidR="000661B0" w:rsidRPr="000661B0" w:rsidRDefault="000661B0" w:rsidP="000661B0">
      <w:pPr>
        <w:rPr>
          <w:rFonts w:asciiTheme="majorHAnsi" w:hAnsiTheme="majorHAnsi"/>
          <w:i/>
        </w:rPr>
      </w:pPr>
      <w:r w:rsidRPr="000661B0">
        <w:rPr>
          <w:rFonts w:asciiTheme="majorHAnsi" w:hAnsiTheme="majorHAnsi"/>
          <w:i/>
        </w:rPr>
        <w:t>murheen sumusta,</w:t>
      </w:r>
    </w:p>
    <w:p w:rsidR="000661B0" w:rsidRPr="000661B0" w:rsidRDefault="000661B0" w:rsidP="000661B0">
      <w:pPr>
        <w:rPr>
          <w:rFonts w:asciiTheme="majorHAnsi" w:hAnsiTheme="majorHAnsi"/>
          <w:i/>
        </w:rPr>
      </w:pPr>
      <w:r w:rsidRPr="000661B0">
        <w:rPr>
          <w:rFonts w:asciiTheme="majorHAnsi" w:hAnsiTheme="majorHAnsi"/>
          <w:i/>
        </w:rPr>
        <w:t xml:space="preserve">mutta niiden sisälle </w:t>
      </w:r>
    </w:p>
    <w:p w:rsidR="000661B0" w:rsidRPr="000661B0" w:rsidRDefault="000661B0" w:rsidP="000661B0">
      <w:pPr>
        <w:rPr>
          <w:rFonts w:asciiTheme="majorHAnsi" w:hAnsiTheme="majorHAnsi"/>
          <w:i/>
        </w:rPr>
      </w:pPr>
      <w:r w:rsidRPr="000661B0">
        <w:rPr>
          <w:rFonts w:asciiTheme="majorHAnsi" w:hAnsiTheme="majorHAnsi"/>
          <w:i/>
        </w:rPr>
        <w:t>on Luoja kätkenyt</w:t>
      </w:r>
    </w:p>
    <w:p w:rsidR="000661B0" w:rsidRDefault="000661B0" w:rsidP="000661B0">
      <w:pPr>
        <w:rPr>
          <w:rFonts w:asciiTheme="majorHAnsi" w:hAnsiTheme="majorHAnsi"/>
          <w:i/>
        </w:rPr>
      </w:pPr>
      <w:r w:rsidRPr="000661B0">
        <w:rPr>
          <w:rFonts w:asciiTheme="majorHAnsi" w:hAnsiTheme="majorHAnsi"/>
          <w:i/>
        </w:rPr>
        <w:t>hiljaisen soinnun:</w:t>
      </w:r>
    </w:p>
    <w:p w:rsidR="001310D4" w:rsidRDefault="000661B0" w:rsidP="000661B0">
      <w:pPr>
        <w:rPr>
          <w:rFonts w:asciiTheme="majorHAnsi" w:hAnsiTheme="majorHAnsi"/>
        </w:rPr>
      </w:pPr>
      <w:r w:rsidRPr="000661B0">
        <w:rPr>
          <w:rFonts w:asciiTheme="majorHAnsi" w:hAnsiTheme="majorHAnsi"/>
          <w:i/>
        </w:rPr>
        <w:t>Älä pelkää</w:t>
      </w:r>
      <w:r>
        <w:rPr>
          <w:rFonts w:asciiTheme="majorHAnsi" w:hAnsiTheme="majorHAnsi"/>
        </w:rPr>
        <w:t xml:space="preserve">.   </w:t>
      </w:r>
    </w:p>
    <w:p w:rsidR="00A71F73" w:rsidRDefault="00A71F73" w:rsidP="001310D4">
      <w:pPr>
        <w:jc w:val="right"/>
        <w:rPr>
          <w:rFonts w:asciiTheme="majorHAnsi" w:hAnsiTheme="majorHAnsi"/>
          <w:i/>
          <w:sz w:val="24"/>
        </w:rPr>
      </w:pPr>
    </w:p>
    <w:p w:rsidR="000661B0" w:rsidRPr="000661B0" w:rsidRDefault="000661B0" w:rsidP="001310D4">
      <w:pPr>
        <w:jc w:val="right"/>
        <w:rPr>
          <w:rFonts w:asciiTheme="majorHAnsi" w:hAnsiTheme="majorHAnsi"/>
        </w:rPr>
        <w:sectPr w:rsidR="000661B0" w:rsidRPr="000661B0" w:rsidSect="000661B0">
          <w:type w:val="continuous"/>
          <w:pgSz w:w="11906" w:h="16838"/>
          <w:pgMar w:top="993" w:right="1134" w:bottom="1417" w:left="1134" w:header="708" w:footer="708" w:gutter="0"/>
          <w:cols w:num="2" w:space="709"/>
          <w:docGrid w:linePitch="462"/>
        </w:sectPr>
      </w:pPr>
      <w:r w:rsidRPr="000661B0">
        <w:rPr>
          <w:rFonts w:asciiTheme="majorHAnsi" w:hAnsiTheme="majorHAnsi"/>
          <w:i/>
          <w:sz w:val="24"/>
        </w:rPr>
        <w:t>Einari Vuorela</w:t>
      </w:r>
    </w:p>
    <w:sdt>
      <w:sdtPr>
        <w:rPr>
          <w:rFonts w:ascii="Arial" w:eastAsia="Arial" w:hAnsi="Arial"/>
          <w:bCs w:val="0"/>
          <w:caps w:val="0"/>
          <w:color w:val="000000"/>
          <w:sz w:val="34"/>
        </w:rPr>
        <w:id w:val="1494296070"/>
        <w:placeholder>
          <w:docPart w:val="4F2C4621F25840CEB9C92C30222116F1"/>
        </w:placeholder>
        <w15:appearance w15:val="hidden"/>
      </w:sdtPr>
      <w:sdtEndPr/>
      <w:sdtContent>
        <w:p w:rsidR="003C33DF" w:rsidRDefault="003C33DF" w:rsidP="003C33DF">
          <w:pPr>
            <w:pStyle w:val="Otsikko3"/>
            <w:rPr>
              <w:rFonts w:eastAsia="Arial"/>
            </w:rPr>
          </w:pPr>
          <w:r>
            <w:rPr>
              <w:rFonts w:eastAsia="Arial"/>
            </w:rPr>
            <w:t>suruaika</w:t>
          </w:r>
        </w:p>
        <w:p w:rsidR="003C33DF" w:rsidRDefault="003C33DF" w:rsidP="003C33DF">
          <w:pPr>
            <w:pStyle w:val="Otsikko4"/>
            <w:rPr>
              <w:rFonts w:eastAsia="Arial"/>
            </w:rPr>
          </w:pPr>
        </w:p>
        <w:p w:rsidR="003C33DF" w:rsidRDefault="003C33DF" w:rsidP="003C33DF">
          <w:r>
            <w:t xml:space="preserve">Olet joutunut luopumaan sinulle tärkeästä ihmisestä. </w:t>
          </w:r>
        </w:p>
        <w:p w:rsidR="003C33DF" w:rsidRDefault="003C33DF" w:rsidP="003C33DF">
          <w:r>
            <w:t>Läheisesi on kenties sairastanut pitkään ja yhteisen taipaleenne loppuvaiheisiin on kuulunut jo paljon luopumista. Tai ehkä kuolema tu</w:t>
          </w:r>
          <w:r w:rsidR="00F65B8D">
            <w:t>li yllättäen ja varoittamatta: s</w:t>
          </w:r>
          <w:r>
            <w:t xml:space="preserve">inulla ei ollut lainkaan aikaa valmistautua siihen. Läheisen ihmisen kuolema järkyttää ja koskettaa syvästi. Suruun ei voi valmistautua etukäteen. Uusi tilanne saattaa pelottaa ja voit tuntea olosi yksinäiseksi. </w:t>
          </w:r>
        </w:p>
        <w:p w:rsidR="003C33DF" w:rsidRDefault="003C33DF" w:rsidP="003C33DF"/>
        <w:p w:rsidR="003C33DF" w:rsidRDefault="003C33DF" w:rsidP="003C33DF">
          <w:r>
            <w:t xml:space="preserve">Surulla ei ole sopivaa kestoa, jossain muodossa se voi kestää läpi elämän. Ensimmäiset kuukaudet ovat vaikeinta aikaa, koska silloin menetys on jatkuvasti ajatuksissa. Myöhemmin suru täyttää mielen ajoittain. </w:t>
          </w:r>
        </w:p>
        <w:p w:rsidR="00A25E50" w:rsidRDefault="00A25E50" w:rsidP="003C33DF"/>
        <w:p w:rsidR="00AB0B3B" w:rsidRDefault="00A25E50" w:rsidP="00A25E50">
          <w:pPr>
            <w:jc w:val="center"/>
          </w:pPr>
          <w:r>
            <w:rPr>
              <w:lang w:eastAsia="fi-FI"/>
            </w:rPr>
            <w:drawing>
              <wp:inline distT="0" distB="0" distL="0" distR="0" wp14:anchorId="7370575C" wp14:editId="37D45C75">
                <wp:extent cx="4423144" cy="2950384"/>
                <wp:effectExtent l="0" t="0" r="0" b="254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0638" cy="2955382"/>
                        </a:xfrm>
                        <a:prstGeom prst="rect">
                          <a:avLst/>
                        </a:prstGeom>
                        <a:noFill/>
                      </pic:spPr>
                    </pic:pic>
                  </a:graphicData>
                </a:graphic>
              </wp:inline>
            </w:drawing>
          </w:r>
        </w:p>
        <w:p w:rsidR="00AB0B3B" w:rsidRDefault="00AB0B3B" w:rsidP="003C33DF"/>
        <w:p w:rsidR="003C33DF" w:rsidRDefault="003C33DF" w:rsidP="003C33DF">
          <w:r>
            <w:t>Toipuminen surusta on kuoleman todellisuuden hyväksymistä, siihen sopeutumista, että kaipaus kuuluu nyt omaan elämään. Rakas ihminen ei unohdu. Hän on läsnä sydämessä ja mielessä. Oma elämä kuitenkin jatkuu eteenpäin. Surutyön aikana onkin tärkeää pitää huolta itsestään ja luottaa siihen, että ilo ja toivo jonakin päivänä palaavat takaisin elämään.</w:t>
          </w:r>
        </w:p>
        <w:p w:rsidR="003C33DF" w:rsidRDefault="003C33DF" w:rsidP="003C33DF">
          <w:r>
            <w:t>Surun aikana voit ottaa yhteyttä pappiin tai johonkin seurakunnan työntekijään. Seurakunnissa järjestetään myös sururyhmiä läheisensä menettäneille.</w:t>
          </w:r>
        </w:p>
        <w:p w:rsidR="003C33DF" w:rsidRDefault="003C33DF" w:rsidP="003C33DF">
          <w:pPr>
            <w:pStyle w:val="Otsikko3"/>
            <w:rPr>
              <w:rFonts w:eastAsia="Arial"/>
            </w:rPr>
          </w:pPr>
          <w:r>
            <w:rPr>
              <w:rFonts w:eastAsia="Arial"/>
            </w:rPr>
            <w:lastRenderedPageBreak/>
            <w:t>sururyhmät</w:t>
          </w:r>
        </w:p>
        <w:p w:rsidR="003C33DF" w:rsidRDefault="003C33DF" w:rsidP="003C33DF"/>
        <w:p w:rsidR="003C33DF" w:rsidRDefault="003C33DF" w:rsidP="003C33DF">
          <w:r>
            <w:t>Kun olet menettänyt läheisesi, Sinulla on mahdollisuus</w:t>
          </w:r>
          <w:r w:rsidR="009265C5">
            <w:t xml:space="preserve"> surra</w:t>
          </w:r>
          <w:r>
            <w:t xml:space="preserve"> yhdessä samas</w:t>
          </w:r>
          <w:r w:rsidR="00F65B8D">
            <w:t>sa tilanteessa elävien kanssa. Helsingin seurakunnissa s</w:t>
          </w:r>
          <w:r>
            <w:t>ururyhmiä ohjaavat seurakuntien papit, diakoniatyöntekijät ja vapa</w:t>
          </w:r>
          <w:r w:rsidR="00554DD3">
            <w:t>a</w:t>
          </w:r>
          <w:r>
            <w:t>ehtoiset</w:t>
          </w:r>
          <w:r w:rsidR="00F65B8D">
            <w:t>.</w:t>
          </w:r>
        </w:p>
        <w:p w:rsidR="00F65B8D" w:rsidRDefault="00F65B8D" w:rsidP="003C33DF"/>
        <w:p w:rsidR="003C33DF" w:rsidRDefault="003C33DF" w:rsidP="0053601B">
          <w:pPr>
            <w:spacing w:after="0" w:line="240" w:lineRule="auto"/>
            <w:contextualSpacing w:val="0"/>
          </w:pPr>
          <w:r>
            <w:t>Seurakuntien järjestämät sururyhmät ovat vertaisryhmiä omaisensa menettäneille. Sururyhmä on tärkeä purku- ja latauspaikka, toisistaan välittävien ja toisiaan tukevien muodostama vertaisryhmä, jossa on lupa surra, näyttää suruaan, keskustella ja kysyä vaikeitakin kysymyksiä luottamuksellisessa ilmapiirissä.</w:t>
          </w:r>
        </w:p>
        <w:p w:rsidR="00F65B8D" w:rsidRDefault="00F65B8D" w:rsidP="003C33DF"/>
        <w:p w:rsidR="003C33DF" w:rsidRDefault="00C34294" w:rsidP="003C33DF">
          <w:r>
            <w:t>Tarkemmat tiedot sururyhmistä</w:t>
          </w:r>
          <w:r w:rsidR="003C33DF">
            <w:t xml:space="preserve"> löytyvät osoitteesta </w:t>
          </w:r>
          <w:hyperlink r:id="rId12" w:history="1">
            <w:r w:rsidR="003C33DF" w:rsidRPr="008813F4">
              <w:rPr>
                <w:rStyle w:val="Hyperlinkki"/>
              </w:rPr>
              <w:t>http://www.helsinginseurakunnat.fi/yhteinentoiminta/apuajatukea/suruaika/sururyhmat.html</w:t>
            </w:r>
          </w:hyperlink>
        </w:p>
        <w:p w:rsidR="003C33DF" w:rsidRDefault="003C33DF" w:rsidP="003C33DF"/>
        <w:p w:rsidR="00F65B8D" w:rsidRDefault="00F65B8D" w:rsidP="00F65B8D">
          <w:r>
            <w:t>S</w:t>
          </w:r>
          <w:r w:rsidR="003C33DF">
            <w:t>ururyhmistä voit tiedustella:</w:t>
          </w:r>
        </w:p>
        <w:p w:rsidR="003C33DF" w:rsidRDefault="00B62760" w:rsidP="003C33DF">
          <w:pPr>
            <w:rPr>
              <w:rStyle w:val="Hyperlinkki"/>
            </w:rPr>
          </w:pPr>
          <w:r>
            <w:t xml:space="preserve">diakoniatyöntekijä </w:t>
          </w:r>
          <w:r w:rsidR="003C33DF">
            <w:t xml:space="preserve">Anja Ollila, 09 2340 2536 tai </w:t>
          </w:r>
          <w:hyperlink r:id="rId13" w:history="1">
            <w:r w:rsidR="003C33DF" w:rsidRPr="008813F4">
              <w:rPr>
                <w:rStyle w:val="Hyperlinkki"/>
              </w:rPr>
              <w:t>anja.ollila@evl.fi</w:t>
            </w:r>
          </w:hyperlink>
        </w:p>
        <w:p w:rsidR="00C34294" w:rsidRDefault="00C34294" w:rsidP="003C33DF">
          <w:pPr>
            <w:rPr>
              <w:rStyle w:val="Hyperlinkki"/>
            </w:rPr>
          </w:pPr>
        </w:p>
        <w:p w:rsidR="00E71825" w:rsidRPr="003C33DF" w:rsidRDefault="00A25E50" w:rsidP="00A25E50">
          <w:pPr>
            <w:jc w:val="center"/>
            <w:sectPr w:rsidR="00E71825" w:rsidRPr="003C33DF" w:rsidSect="000661B0">
              <w:headerReference w:type="default" r:id="rId14"/>
              <w:headerReference w:type="first" r:id="rId15"/>
              <w:type w:val="continuous"/>
              <w:pgSz w:w="11906" w:h="16838"/>
              <w:pgMar w:top="614" w:right="1134" w:bottom="1417" w:left="1134" w:header="1" w:footer="708" w:gutter="0"/>
              <w:cols w:space="709"/>
              <w:docGrid w:linePitch="462"/>
            </w:sectPr>
          </w:pPr>
          <w:r>
            <w:rPr>
              <w:lang w:eastAsia="fi-FI"/>
            </w:rPr>
            <w:drawing>
              <wp:inline distT="0" distB="0" distL="0" distR="0" wp14:anchorId="68EBCE0B" wp14:editId="394C5829">
                <wp:extent cx="6120130" cy="4079875"/>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utsenet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sdtContent>
    </w:sdt>
    <w:sdt>
      <w:sdtPr>
        <w:rPr>
          <w:rFonts w:ascii="Arial" w:eastAsia="Arial" w:hAnsi="Arial"/>
          <w:bCs w:val="0"/>
          <w:caps w:val="0"/>
          <w:color w:val="000000"/>
          <w:sz w:val="34"/>
        </w:rPr>
        <w:id w:val="1778367618"/>
        <w:placeholder>
          <w:docPart w:val="9AB4F89BAECB4F81A34CF1CDB1C89A1B"/>
        </w:placeholder>
        <w15:appearance w15:val="hidden"/>
      </w:sdtPr>
      <w:sdtEndPr>
        <w:rPr>
          <w:rFonts w:ascii="Georgia" w:eastAsia="Times New Roman" w:hAnsi="Georgia"/>
          <w:bCs/>
          <w:caps/>
          <w:color w:val="69BE28"/>
          <w:sz w:val="40"/>
        </w:rPr>
      </w:sdtEndPr>
      <w:sdtContent>
        <w:p w:rsidR="003C33DF" w:rsidRPr="0064565D" w:rsidRDefault="003C33DF" w:rsidP="003C33DF">
          <w:pPr>
            <w:pStyle w:val="Otsikko3vihr"/>
            <w:rPr>
              <w:rStyle w:val="Otsikko3Char"/>
              <w:rFonts w:eastAsia="Arial"/>
            </w:rPr>
          </w:pPr>
          <w:r w:rsidRPr="0064565D">
            <w:rPr>
              <w:rStyle w:val="Otsikko3Char"/>
              <w:rFonts w:eastAsia="Arial"/>
            </w:rPr>
            <w:t>Helsingin seurakuntien sururyhmien yhdyshenkilöt:</w:t>
          </w:r>
        </w:p>
        <w:p w:rsidR="003347C9" w:rsidRDefault="00E36289" w:rsidP="003C33DF">
          <w:pPr>
            <w:pStyle w:val="Otsikko3vihr"/>
            <w:rPr>
              <w:bCs w:val="0"/>
              <w:caps w:val="0"/>
            </w:rPr>
          </w:pPr>
        </w:p>
      </w:sdtContent>
    </w:sdt>
    <w:p w:rsidR="003C33DF" w:rsidRPr="00B40D87" w:rsidRDefault="003C33DF" w:rsidP="003C33DF">
      <w:pPr>
        <w:spacing w:before="100" w:beforeAutospacing="1" w:after="100" w:afterAutospacing="1" w:line="240" w:lineRule="auto"/>
        <w:contextualSpacing w:val="0"/>
        <w:rPr>
          <w:rFonts w:eastAsia="Times New Roman" w:cs="Arial"/>
          <w:noProof w:val="0"/>
          <w:color w:val="auto"/>
          <w:sz w:val="28"/>
          <w:szCs w:val="28"/>
          <w:lang w:eastAsia="fi-FI"/>
        </w:rPr>
      </w:pPr>
      <w:r w:rsidRPr="00B40D87">
        <w:rPr>
          <w:rFonts w:eastAsia="Times New Roman" w:cs="Arial"/>
          <w:b/>
          <w:noProof w:val="0"/>
          <w:color w:val="auto"/>
          <w:sz w:val="28"/>
          <w:szCs w:val="28"/>
          <w:lang w:eastAsia="fi-FI"/>
        </w:rPr>
        <w:t>Haagan seurakunta</w:t>
      </w:r>
      <w:r w:rsidRPr="00B40D87">
        <w:rPr>
          <w:rFonts w:eastAsia="Times New Roman" w:cs="Arial"/>
          <w:noProof w:val="0"/>
          <w:color w:val="auto"/>
          <w:sz w:val="28"/>
          <w:szCs w:val="28"/>
          <w:lang w:eastAsia="fi-FI"/>
        </w:rPr>
        <w:t>:</w:t>
      </w:r>
      <w:r w:rsidRPr="00B40D87">
        <w:rPr>
          <w:rFonts w:eastAsia="Times New Roman" w:cs="Arial"/>
          <w:noProof w:val="0"/>
          <w:color w:val="auto"/>
          <w:sz w:val="28"/>
          <w:szCs w:val="28"/>
          <w:lang w:eastAsia="fi-FI"/>
        </w:rPr>
        <w:tab/>
        <w:t xml:space="preserve">Sofia </w:t>
      </w:r>
      <w:r w:rsidR="00992923">
        <w:rPr>
          <w:rFonts w:eastAsia="Times New Roman" w:cs="Arial"/>
          <w:noProof w:val="0"/>
          <w:color w:val="auto"/>
          <w:sz w:val="28"/>
          <w:szCs w:val="28"/>
          <w:lang w:eastAsia="fi-FI"/>
        </w:rPr>
        <w:t>Honkanen</w:t>
      </w:r>
      <w:r w:rsidRPr="00B40D87">
        <w:rPr>
          <w:rFonts w:eastAsia="Times New Roman" w:cs="Arial"/>
          <w:noProof w:val="0"/>
          <w:color w:val="auto"/>
          <w:sz w:val="28"/>
          <w:szCs w:val="28"/>
          <w:lang w:eastAsia="fi-FI"/>
        </w:rPr>
        <w:t xml:space="preserve"> </w:t>
      </w:r>
      <w:r w:rsidRPr="00B40D87">
        <w:rPr>
          <w:rFonts w:eastAsia="Times New Roman" w:cs="Arial"/>
          <w:noProof w:val="0"/>
          <w:color w:val="auto"/>
          <w:sz w:val="28"/>
          <w:szCs w:val="28"/>
          <w:lang w:eastAsia="fi-FI"/>
        </w:rPr>
        <w:tab/>
        <w:t>09 2340 3224</w:t>
      </w:r>
    </w:p>
    <w:p w:rsidR="003C33DF" w:rsidRPr="00B40D87" w:rsidRDefault="003C33DF" w:rsidP="003C33DF">
      <w:pPr>
        <w:spacing w:before="100" w:beforeAutospacing="1" w:after="100" w:afterAutospacing="1" w:line="240" w:lineRule="auto"/>
        <w:contextualSpacing w:val="0"/>
        <w:rPr>
          <w:rFonts w:eastAsia="Times New Roman" w:cs="Arial"/>
          <w:noProof w:val="0"/>
          <w:color w:val="auto"/>
          <w:sz w:val="28"/>
          <w:szCs w:val="28"/>
          <w:lang w:eastAsia="fi-FI"/>
        </w:rPr>
      </w:pPr>
      <w:r w:rsidRPr="00B40D87">
        <w:rPr>
          <w:rFonts w:eastAsia="Times New Roman" w:cs="Arial"/>
          <w:b/>
          <w:noProof w:val="0"/>
          <w:color w:val="auto"/>
          <w:sz w:val="28"/>
          <w:szCs w:val="28"/>
          <w:lang w:eastAsia="fi-FI"/>
        </w:rPr>
        <w:t>Herttoniemen seurakunta</w:t>
      </w:r>
      <w:r w:rsidRPr="00B40D87">
        <w:rPr>
          <w:rFonts w:eastAsia="Times New Roman" w:cs="Arial"/>
          <w:noProof w:val="0"/>
          <w:color w:val="auto"/>
          <w:sz w:val="28"/>
          <w:szCs w:val="28"/>
          <w:lang w:eastAsia="fi-FI"/>
        </w:rPr>
        <w:t xml:space="preserve">: </w:t>
      </w:r>
      <w:r w:rsidRPr="00B40D87">
        <w:rPr>
          <w:rFonts w:eastAsia="Times New Roman" w:cs="Arial"/>
          <w:noProof w:val="0"/>
          <w:color w:val="auto"/>
          <w:sz w:val="28"/>
          <w:szCs w:val="28"/>
          <w:lang w:eastAsia="fi-FI"/>
        </w:rPr>
        <w:tab/>
      </w:r>
      <w:r w:rsidR="00F13C77">
        <w:rPr>
          <w:rFonts w:eastAsia="Times New Roman" w:cs="Arial"/>
          <w:noProof w:val="0"/>
          <w:color w:val="auto"/>
          <w:sz w:val="28"/>
          <w:szCs w:val="28"/>
          <w:lang w:eastAsia="fi-FI"/>
        </w:rPr>
        <w:t>Eija Hoikkala</w:t>
      </w:r>
      <w:r w:rsidRPr="00B40D87">
        <w:rPr>
          <w:rFonts w:eastAsia="Times New Roman" w:cs="Arial"/>
          <w:noProof w:val="0"/>
          <w:color w:val="auto"/>
          <w:sz w:val="28"/>
          <w:szCs w:val="28"/>
          <w:lang w:eastAsia="fi-FI"/>
        </w:rPr>
        <w:tab/>
        <w:t xml:space="preserve">09 2340 </w:t>
      </w:r>
      <w:r w:rsidR="00F13C77">
        <w:rPr>
          <w:rFonts w:eastAsia="Times New Roman" w:cs="Arial"/>
          <w:noProof w:val="0"/>
          <w:color w:val="auto"/>
          <w:sz w:val="28"/>
          <w:szCs w:val="28"/>
          <w:lang w:eastAsia="fi-FI"/>
        </w:rPr>
        <w:t>3351</w:t>
      </w:r>
    </w:p>
    <w:p w:rsidR="003C33DF" w:rsidRPr="00B40D87" w:rsidRDefault="003C33DF" w:rsidP="003C33DF">
      <w:pPr>
        <w:spacing w:before="100" w:beforeAutospacing="1" w:after="100" w:afterAutospacing="1" w:line="240" w:lineRule="auto"/>
        <w:contextualSpacing w:val="0"/>
        <w:rPr>
          <w:rFonts w:eastAsia="Times New Roman" w:cs="Arial"/>
          <w:noProof w:val="0"/>
          <w:color w:val="auto"/>
          <w:sz w:val="28"/>
          <w:szCs w:val="28"/>
          <w:lang w:eastAsia="fi-FI"/>
        </w:rPr>
      </w:pPr>
      <w:r w:rsidRPr="00B40D87">
        <w:rPr>
          <w:rFonts w:eastAsia="Times New Roman" w:cs="Arial"/>
          <w:b/>
          <w:noProof w:val="0"/>
          <w:color w:val="auto"/>
          <w:sz w:val="28"/>
          <w:szCs w:val="28"/>
          <w:lang w:eastAsia="fi-FI"/>
        </w:rPr>
        <w:t>Kallion seurakunta</w:t>
      </w:r>
      <w:r w:rsidRPr="00B40D87">
        <w:rPr>
          <w:rFonts w:eastAsia="Times New Roman" w:cs="Arial"/>
          <w:noProof w:val="0"/>
          <w:color w:val="auto"/>
          <w:sz w:val="28"/>
          <w:szCs w:val="28"/>
          <w:lang w:eastAsia="fi-FI"/>
        </w:rPr>
        <w:t xml:space="preserve">: </w:t>
      </w:r>
      <w:r w:rsidRPr="00B40D87">
        <w:rPr>
          <w:rFonts w:eastAsia="Times New Roman" w:cs="Arial"/>
          <w:noProof w:val="0"/>
          <w:color w:val="auto"/>
          <w:sz w:val="28"/>
          <w:szCs w:val="28"/>
          <w:lang w:eastAsia="fi-FI"/>
        </w:rPr>
        <w:tab/>
        <w:t>Anne Mäki-Kokkila</w:t>
      </w:r>
      <w:r w:rsidRPr="00B40D87">
        <w:rPr>
          <w:rFonts w:eastAsia="Times New Roman" w:cs="Arial"/>
          <w:noProof w:val="0"/>
          <w:color w:val="auto"/>
          <w:sz w:val="28"/>
          <w:szCs w:val="28"/>
          <w:lang w:eastAsia="fi-FI"/>
        </w:rPr>
        <w:tab/>
        <w:t>09 2340 3631</w:t>
      </w:r>
    </w:p>
    <w:p w:rsidR="003C33DF" w:rsidRPr="00B40D87" w:rsidRDefault="003C33DF" w:rsidP="003C33DF">
      <w:pPr>
        <w:spacing w:before="100" w:beforeAutospacing="1" w:after="100" w:afterAutospacing="1" w:line="240" w:lineRule="auto"/>
        <w:contextualSpacing w:val="0"/>
        <w:rPr>
          <w:rFonts w:eastAsia="Times New Roman" w:cs="Arial"/>
          <w:noProof w:val="0"/>
          <w:color w:val="auto"/>
          <w:sz w:val="28"/>
          <w:szCs w:val="28"/>
          <w:lang w:eastAsia="fi-FI"/>
        </w:rPr>
      </w:pPr>
      <w:r w:rsidRPr="00B40D87">
        <w:rPr>
          <w:rFonts w:eastAsia="Times New Roman" w:cs="Arial"/>
          <w:b/>
          <w:noProof w:val="0"/>
          <w:color w:val="auto"/>
          <w:sz w:val="28"/>
          <w:szCs w:val="28"/>
          <w:lang w:eastAsia="fi-FI"/>
        </w:rPr>
        <w:t>Kannelmäen seurakunta</w:t>
      </w:r>
      <w:r w:rsidRPr="00B40D87">
        <w:rPr>
          <w:rFonts w:eastAsia="Times New Roman" w:cs="Arial"/>
          <w:noProof w:val="0"/>
          <w:color w:val="auto"/>
          <w:sz w:val="28"/>
          <w:szCs w:val="28"/>
          <w:lang w:eastAsia="fi-FI"/>
        </w:rPr>
        <w:t>:</w:t>
      </w:r>
      <w:r w:rsidRPr="00B40D87">
        <w:rPr>
          <w:rFonts w:eastAsia="Times New Roman" w:cs="Arial"/>
          <w:noProof w:val="0"/>
          <w:color w:val="auto"/>
          <w:sz w:val="28"/>
          <w:szCs w:val="28"/>
          <w:lang w:eastAsia="fi-FI"/>
        </w:rPr>
        <w:tab/>
        <w:t xml:space="preserve">Heidi Metsälä </w:t>
      </w:r>
      <w:r w:rsidRPr="00B40D87">
        <w:rPr>
          <w:rFonts w:eastAsia="Times New Roman" w:cs="Arial"/>
          <w:noProof w:val="0"/>
          <w:color w:val="auto"/>
          <w:sz w:val="28"/>
          <w:szCs w:val="28"/>
          <w:lang w:eastAsia="fi-FI"/>
        </w:rPr>
        <w:tab/>
        <w:t>09 2340 3842</w:t>
      </w:r>
    </w:p>
    <w:p w:rsidR="003C33DF" w:rsidRPr="00B40D87" w:rsidRDefault="003C33DF" w:rsidP="003C33DF">
      <w:pPr>
        <w:spacing w:before="100" w:beforeAutospacing="1" w:after="100" w:afterAutospacing="1" w:line="240" w:lineRule="auto"/>
        <w:contextualSpacing w:val="0"/>
        <w:rPr>
          <w:rFonts w:eastAsia="Times New Roman" w:cs="Arial"/>
          <w:noProof w:val="0"/>
          <w:color w:val="auto"/>
          <w:sz w:val="28"/>
          <w:szCs w:val="28"/>
          <w:lang w:eastAsia="fi-FI"/>
        </w:rPr>
      </w:pPr>
      <w:r w:rsidRPr="00B40D87">
        <w:rPr>
          <w:rFonts w:eastAsia="Times New Roman" w:cs="Arial"/>
          <w:b/>
          <w:noProof w:val="0"/>
          <w:color w:val="auto"/>
          <w:sz w:val="28"/>
          <w:szCs w:val="28"/>
          <w:lang w:eastAsia="fi-FI"/>
        </w:rPr>
        <w:t>Lauttasaaren seurakunta</w:t>
      </w:r>
      <w:r w:rsidRPr="00B40D87">
        <w:rPr>
          <w:rFonts w:eastAsia="Times New Roman" w:cs="Arial"/>
          <w:noProof w:val="0"/>
          <w:color w:val="auto"/>
          <w:sz w:val="28"/>
          <w:szCs w:val="28"/>
          <w:lang w:eastAsia="fi-FI"/>
        </w:rPr>
        <w:t xml:space="preserve">: </w:t>
      </w:r>
      <w:r w:rsidRPr="00B40D87">
        <w:rPr>
          <w:rFonts w:eastAsia="Times New Roman" w:cs="Arial"/>
          <w:noProof w:val="0"/>
          <w:color w:val="auto"/>
          <w:sz w:val="28"/>
          <w:szCs w:val="28"/>
          <w:lang w:eastAsia="fi-FI"/>
        </w:rPr>
        <w:tab/>
        <w:t xml:space="preserve">Taina Viherkari </w:t>
      </w:r>
      <w:r w:rsidRPr="00B40D87">
        <w:rPr>
          <w:rFonts w:eastAsia="Times New Roman" w:cs="Arial"/>
          <w:noProof w:val="0"/>
          <w:color w:val="auto"/>
          <w:sz w:val="28"/>
          <w:szCs w:val="28"/>
          <w:lang w:eastAsia="fi-FI"/>
        </w:rPr>
        <w:tab/>
        <w:t>09 2340 4323</w:t>
      </w:r>
    </w:p>
    <w:p w:rsidR="003C33DF" w:rsidRPr="00B40D87" w:rsidRDefault="003C33DF" w:rsidP="003C33DF">
      <w:pPr>
        <w:spacing w:before="100" w:beforeAutospacing="1" w:after="100" w:afterAutospacing="1" w:line="240" w:lineRule="auto"/>
        <w:contextualSpacing w:val="0"/>
        <w:rPr>
          <w:rFonts w:eastAsia="Times New Roman" w:cs="Arial"/>
          <w:noProof w:val="0"/>
          <w:color w:val="auto"/>
          <w:sz w:val="28"/>
          <w:szCs w:val="28"/>
          <w:lang w:eastAsia="fi-FI"/>
        </w:rPr>
      </w:pPr>
      <w:r w:rsidRPr="00B40D87">
        <w:rPr>
          <w:rFonts w:eastAsia="Times New Roman" w:cs="Arial"/>
          <w:b/>
          <w:noProof w:val="0"/>
          <w:color w:val="auto"/>
          <w:sz w:val="28"/>
          <w:szCs w:val="28"/>
          <w:lang w:eastAsia="fi-FI"/>
        </w:rPr>
        <w:t>Malmin seurakunta</w:t>
      </w:r>
      <w:r w:rsidRPr="00B40D87">
        <w:rPr>
          <w:rFonts w:eastAsia="Times New Roman" w:cs="Arial"/>
          <w:noProof w:val="0"/>
          <w:color w:val="auto"/>
          <w:sz w:val="28"/>
          <w:szCs w:val="28"/>
          <w:lang w:eastAsia="fi-FI"/>
        </w:rPr>
        <w:t xml:space="preserve">: </w:t>
      </w:r>
      <w:r w:rsidR="0064565D" w:rsidRPr="00B40D87">
        <w:rPr>
          <w:rFonts w:eastAsia="Times New Roman" w:cs="Arial"/>
          <w:noProof w:val="0"/>
          <w:color w:val="auto"/>
          <w:sz w:val="28"/>
          <w:szCs w:val="28"/>
          <w:lang w:eastAsia="fi-FI"/>
        </w:rPr>
        <w:br/>
      </w:r>
      <w:r w:rsidRPr="00B40D87">
        <w:rPr>
          <w:rFonts w:eastAsia="Times New Roman" w:cs="Arial"/>
          <w:noProof w:val="0"/>
          <w:color w:val="auto"/>
          <w:sz w:val="28"/>
          <w:szCs w:val="28"/>
          <w:lang w:eastAsia="fi-FI"/>
        </w:rPr>
        <w:t>Tiedustelut kirkkoherranvirastosta</w:t>
      </w:r>
      <w:r w:rsidR="0064565D" w:rsidRPr="00B40D87">
        <w:rPr>
          <w:rFonts w:eastAsia="Times New Roman" w:cs="Arial"/>
          <w:noProof w:val="0"/>
          <w:color w:val="auto"/>
          <w:sz w:val="28"/>
          <w:szCs w:val="28"/>
          <w:lang w:eastAsia="fi-FI"/>
        </w:rPr>
        <w:t>:</w:t>
      </w:r>
      <w:r w:rsidRPr="00B40D87">
        <w:rPr>
          <w:rFonts w:eastAsia="Times New Roman" w:cs="Arial"/>
          <w:noProof w:val="0"/>
          <w:color w:val="auto"/>
          <w:sz w:val="28"/>
          <w:szCs w:val="28"/>
          <w:lang w:eastAsia="fi-FI"/>
        </w:rPr>
        <w:t xml:space="preserve"> </w:t>
      </w:r>
      <w:r w:rsidRPr="00B40D87">
        <w:rPr>
          <w:rFonts w:eastAsia="Times New Roman" w:cs="Arial"/>
          <w:noProof w:val="0"/>
          <w:color w:val="auto"/>
          <w:sz w:val="28"/>
          <w:szCs w:val="28"/>
          <w:lang w:eastAsia="fi-FI"/>
        </w:rPr>
        <w:tab/>
      </w:r>
      <w:r w:rsidRPr="00B40D87">
        <w:rPr>
          <w:rFonts w:eastAsia="Times New Roman" w:cs="Arial"/>
          <w:noProof w:val="0"/>
          <w:color w:val="auto"/>
          <w:sz w:val="28"/>
          <w:szCs w:val="28"/>
          <w:lang w:eastAsia="fi-FI"/>
        </w:rPr>
        <w:tab/>
        <w:t>09 2340 4400</w:t>
      </w:r>
      <w:r w:rsidRPr="00B40D87">
        <w:rPr>
          <w:rFonts w:eastAsia="Times New Roman" w:cs="Arial"/>
          <w:noProof w:val="0"/>
          <w:color w:val="auto"/>
          <w:sz w:val="28"/>
          <w:szCs w:val="28"/>
          <w:lang w:eastAsia="fi-FI"/>
        </w:rPr>
        <w:br/>
      </w:r>
      <w:r w:rsidR="0064565D" w:rsidRPr="00B40D87">
        <w:rPr>
          <w:rFonts w:eastAsia="Times New Roman" w:cs="Arial"/>
          <w:noProof w:val="0"/>
          <w:color w:val="auto"/>
          <w:sz w:val="28"/>
          <w:szCs w:val="28"/>
          <w:lang w:eastAsia="fi-FI"/>
        </w:rPr>
        <w:t>avoinna ma-ti ja to-pe klo 9-15 sekä ke klo 9-17</w:t>
      </w:r>
      <w:r w:rsidR="0064565D" w:rsidRPr="00B40D87">
        <w:rPr>
          <w:rFonts w:eastAsia="Times New Roman" w:cs="Arial"/>
          <w:noProof w:val="0"/>
          <w:color w:val="auto"/>
          <w:sz w:val="28"/>
          <w:szCs w:val="28"/>
          <w:lang w:eastAsia="fi-FI"/>
        </w:rPr>
        <w:br/>
      </w:r>
      <w:r w:rsidRPr="00B40D87">
        <w:rPr>
          <w:rFonts w:eastAsia="Times New Roman" w:cs="Arial"/>
          <w:noProof w:val="0"/>
          <w:color w:val="auto"/>
          <w:sz w:val="28"/>
          <w:szCs w:val="28"/>
          <w:lang w:eastAsia="fi-FI"/>
        </w:rPr>
        <w:t xml:space="preserve">Kunnantie 1 00700 Helsinki          </w:t>
      </w:r>
      <w:r w:rsidRPr="00B40D87">
        <w:rPr>
          <w:rFonts w:eastAsia="Times New Roman" w:cs="Arial"/>
          <w:noProof w:val="0"/>
          <w:color w:val="auto"/>
          <w:sz w:val="28"/>
          <w:szCs w:val="28"/>
          <w:lang w:eastAsia="fi-FI"/>
        </w:rPr>
        <w:br/>
      </w:r>
      <w:r w:rsidR="00F002FE" w:rsidRPr="00B40D87">
        <w:rPr>
          <w:rFonts w:eastAsia="Times New Roman" w:cs="Arial"/>
          <w:noProof w:val="0"/>
          <w:color w:val="auto"/>
          <w:sz w:val="28"/>
          <w:szCs w:val="28"/>
          <w:lang w:eastAsia="fi-FI"/>
        </w:rPr>
        <w:t>sähkö</w:t>
      </w:r>
      <w:r w:rsidRPr="00B40D87">
        <w:rPr>
          <w:rFonts w:eastAsia="Times New Roman" w:cs="Arial"/>
          <w:noProof w:val="0"/>
          <w:color w:val="auto"/>
          <w:sz w:val="28"/>
          <w:szCs w:val="28"/>
          <w:lang w:eastAsia="fi-FI"/>
        </w:rPr>
        <w:t>posti: malmi.srk@evl.f</w:t>
      </w:r>
      <w:r w:rsidR="003640F5" w:rsidRPr="00B40D87">
        <w:rPr>
          <w:rFonts w:eastAsia="Times New Roman" w:cs="Arial"/>
          <w:noProof w:val="0"/>
          <w:color w:val="auto"/>
          <w:sz w:val="28"/>
          <w:szCs w:val="28"/>
          <w:lang w:eastAsia="fi-FI"/>
        </w:rPr>
        <w:t>i</w:t>
      </w:r>
      <w:r w:rsidRPr="00B40D87">
        <w:rPr>
          <w:rFonts w:eastAsia="Times New Roman" w:cs="Arial"/>
          <w:noProof w:val="0"/>
          <w:color w:val="auto"/>
          <w:sz w:val="28"/>
          <w:szCs w:val="28"/>
          <w:lang w:eastAsia="fi-FI"/>
        </w:rPr>
        <w:t xml:space="preserve"> </w:t>
      </w:r>
    </w:p>
    <w:p w:rsidR="003C33DF" w:rsidRPr="00B40D87" w:rsidRDefault="003C33DF" w:rsidP="003C33DF">
      <w:pPr>
        <w:spacing w:before="100" w:beforeAutospacing="1" w:after="100" w:afterAutospacing="1" w:line="240" w:lineRule="auto"/>
        <w:contextualSpacing w:val="0"/>
        <w:rPr>
          <w:rFonts w:eastAsia="Times New Roman" w:cs="Arial"/>
          <w:noProof w:val="0"/>
          <w:color w:val="auto"/>
          <w:sz w:val="28"/>
          <w:szCs w:val="28"/>
          <w:lang w:eastAsia="fi-FI"/>
        </w:rPr>
      </w:pPr>
      <w:r w:rsidRPr="00B40D87">
        <w:rPr>
          <w:rFonts w:eastAsia="Times New Roman" w:cs="Arial"/>
          <w:b/>
          <w:noProof w:val="0"/>
          <w:color w:val="auto"/>
          <w:sz w:val="28"/>
          <w:szCs w:val="28"/>
          <w:lang w:eastAsia="fi-FI"/>
        </w:rPr>
        <w:t>Meilahden seurakunta</w:t>
      </w:r>
      <w:r w:rsidRPr="00B40D87">
        <w:rPr>
          <w:rFonts w:eastAsia="Times New Roman" w:cs="Arial"/>
          <w:noProof w:val="0"/>
          <w:color w:val="auto"/>
          <w:sz w:val="28"/>
          <w:szCs w:val="28"/>
          <w:lang w:eastAsia="fi-FI"/>
        </w:rPr>
        <w:t xml:space="preserve">: </w:t>
      </w:r>
      <w:r w:rsidR="0064565D" w:rsidRPr="00B40D87">
        <w:rPr>
          <w:rFonts w:eastAsia="Times New Roman" w:cs="Arial"/>
          <w:noProof w:val="0"/>
          <w:color w:val="auto"/>
          <w:sz w:val="28"/>
          <w:szCs w:val="28"/>
          <w:lang w:eastAsia="fi-FI"/>
        </w:rPr>
        <w:tab/>
      </w:r>
      <w:r w:rsidRPr="00B40D87">
        <w:rPr>
          <w:rFonts w:eastAsia="Times New Roman" w:cs="Arial"/>
          <w:noProof w:val="0"/>
          <w:color w:val="auto"/>
          <w:sz w:val="28"/>
          <w:szCs w:val="28"/>
          <w:lang w:eastAsia="fi-FI"/>
        </w:rPr>
        <w:t xml:space="preserve">Sirkku Kuusanmäki </w:t>
      </w:r>
      <w:r w:rsidRPr="00B40D87">
        <w:rPr>
          <w:rFonts w:eastAsia="Times New Roman" w:cs="Arial"/>
          <w:noProof w:val="0"/>
          <w:color w:val="auto"/>
          <w:sz w:val="28"/>
          <w:szCs w:val="28"/>
          <w:lang w:eastAsia="fi-FI"/>
        </w:rPr>
        <w:tab/>
        <w:t>09 2340 4740</w:t>
      </w:r>
    </w:p>
    <w:p w:rsidR="003C33DF" w:rsidRPr="00B40D87" w:rsidRDefault="003C33DF" w:rsidP="003C33DF">
      <w:pPr>
        <w:spacing w:before="100" w:beforeAutospacing="1" w:after="100" w:afterAutospacing="1" w:line="240" w:lineRule="auto"/>
        <w:contextualSpacing w:val="0"/>
        <w:rPr>
          <w:rFonts w:eastAsia="Times New Roman" w:cs="Arial"/>
          <w:noProof w:val="0"/>
          <w:color w:val="auto"/>
          <w:sz w:val="28"/>
          <w:szCs w:val="28"/>
          <w:lang w:eastAsia="fi-FI"/>
        </w:rPr>
      </w:pPr>
      <w:r w:rsidRPr="00B40D87">
        <w:rPr>
          <w:rFonts w:eastAsia="Times New Roman" w:cs="Arial"/>
          <w:b/>
          <w:noProof w:val="0"/>
          <w:color w:val="auto"/>
          <w:sz w:val="28"/>
          <w:szCs w:val="28"/>
          <w:lang w:eastAsia="fi-FI"/>
        </w:rPr>
        <w:t>Mikaelin seurakunta</w:t>
      </w:r>
      <w:r w:rsidRPr="00B40D87">
        <w:rPr>
          <w:rFonts w:eastAsia="Times New Roman" w:cs="Arial"/>
          <w:noProof w:val="0"/>
          <w:color w:val="auto"/>
          <w:sz w:val="28"/>
          <w:szCs w:val="28"/>
          <w:lang w:eastAsia="fi-FI"/>
        </w:rPr>
        <w:t xml:space="preserve">: </w:t>
      </w:r>
      <w:r w:rsidRPr="00B40D87">
        <w:rPr>
          <w:rFonts w:eastAsia="Times New Roman" w:cs="Arial"/>
          <w:noProof w:val="0"/>
          <w:color w:val="auto"/>
          <w:sz w:val="28"/>
          <w:szCs w:val="28"/>
          <w:lang w:eastAsia="fi-FI"/>
        </w:rPr>
        <w:tab/>
      </w:r>
      <w:r w:rsidR="0064565D" w:rsidRPr="00B40D87">
        <w:rPr>
          <w:rFonts w:eastAsia="Times New Roman" w:cs="Arial"/>
          <w:noProof w:val="0"/>
          <w:color w:val="auto"/>
          <w:sz w:val="28"/>
          <w:szCs w:val="28"/>
          <w:lang w:eastAsia="fi-FI"/>
        </w:rPr>
        <w:t>Eva-</w:t>
      </w:r>
      <w:r w:rsidRPr="00B40D87">
        <w:rPr>
          <w:rFonts w:eastAsia="Times New Roman" w:cs="Arial"/>
          <w:noProof w:val="0"/>
          <w:color w:val="auto"/>
          <w:sz w:val="28"/>
          <w:szCs w:val="28"/>
          <w:lang w:eastAsia="fi-FI"/>
        </w:rPr>
        <w:t>Lisa Lindström</w:t>
      </w:r>
      <w:r w:rsidRPr="00B40D87">
        <w:rPr>
          <w:rFonts w:eastAsia="Times New Roman" w:cs="Arial"/>
          <w:noProof w:val="0"/>
          <w:color w:val="auto"/>
          <w:sz w:val="28"/>
          <w:szCs w:val="28"/>
          <w:lang w:eastAsia="fi-FI"/>
        </w:rPr>
        <w:tab/>
        <w:t xml:space="preserve">09 2340 4833 </w:t>
      </w:r>
    </w:p>
    <w:p w:rsidR="003C33DF" w:rsidRPr="00B40D87" w:rsidRDefault="003C33DF" w:rsidP="003C33DF">
      <w:pPr>
        <w:spacing w:before="100" w:beforeAutospacing="1" w:after="100" w:afterAutospacing="1" w:line="240" w:lineRule="auto"/>
        <w:contextualSpacing w:val="0"/>
        <w:rPr>
          <w:rFonts w:eastAsia="Times New Roman" w:cs="Arial"/>
          <w:noProof w:val="0"/>
          <w:color w:val="auto"/>
          <w:sz w:val="28"/>
          <w:szCs w:val="28"/>
          <w:lang w:eastAsia="fi-FI"/>
        </w:rPr>
      </w:pPr>
      <w:r w:rsidRPr="00B40D87">
        <w:rPr>
          <w:rFonts w:eastAsia="Times New Roman" w:cs="Arial"/>
          <w:b/>
          <w:noProof w:val="0"/>
          <w:color w:val="auto"/>
          <w:sz w:val="28"/>
          <w:szCs w:val="28"/>
          <w:lang w:eastAsia="fi-FI"/>
        </w:rPr>
        <w:t>Munkkiniemen seurakunta</w:t>
      </w:r>
      <w:r w:rsidRPr="00B40D87">
        <w:rPr>
          <w:rFonts w:eastAsia="Times New Roman" w:cs="Arial"/>
          <w:noProof w:val="0"/>
          <w:color w:val="auto"/>
          <w:sz w:val="28"/>
          <w:szCs w:val="28"/>
          <w:lang w:eastAsia="fi-FI"/>
        </w:rPr>
        <w:t xml:space="preserve">: </w:t>
      </w:r>
      <w:r w:rsidRPr="00B40D87">
        <w:rPr>
          <w:rFonts w:eastAsia="Times New Roman" w:cs="Arial"/>
          <w:noProof w:val="0"/>
          <w:color w:val="auto"/>
          <w:sz w:val="28"/>
          <w:szCs w:val="28"/>
          <w:lang w:eastAsia="fi-FI"/>
        </w:rPr>
        <w:tab/>
        <w:t>Mia Salmio</w:t>
      </w:r>
      <w:r w:rsidRPr="00B40D87">
        <w:rPr>
          <w:rFonts w:eastAsia="Times New Roman" w:cs="Arial"/>
          <w:noProof w:val="0"/>
          <w:color w:val="auto"/>
          <w:sz w:val="28"/>
          <w:szCs w:val="28"/>
          <w:lang w:eastAsia="fi-FI"/>
        </w:rPr>
        <w:tab/>
        <w:t>09 2340 5128</w:t>
      </w:r>
    </w:p>
    <w:p w:rsidR="003C33DF" w:rsidRPr="00B40D87" w:rsidRDefault="003C33DF" w:rsidP="003C33DF">
      <w:pPr>
        <w:spacing w:before="100" w:beforeAutospacing="1" w:after="100" w:afterAutospacing="1" w:line="240" w:lineRule="auto"/>
        <w:contextualSpacing w:val="0"/>
        <w:rPr>
          <w:rFonts w:eastAsia="Times New Roman" w:cs="Arial"/>
          <w:noProof w:val="0"/>
          <w:color w:val="auto"/>
          <w:sz w:val="28"/>
          <w:szCs w:val="28"/>
          <w:lang w:eastAsia="fi-FI"/>
        </w:rPr>
      </w:pPr>
      <w:r w:rsidRPr="00B40D87">
        <w:rPr>
          <w:rFonts w:eastAsia="Times New Roman" w:cs="Arial"/>
          <w:b/>
          <w:noProof w:val="0"/>
          <w:color w:val="auto"/>
          <w:sz w:val="28"/>
          <w:szCs w:val="28"/>
          <w:lang w:eastAsia="fi-FI"/>
        </w:rPr>
        <w:t>Oulunkylän seurakunta</w:t>
      </w:r>
      <w:r w:rsidRPr="00B40D87">
        <w:rPr>
          <w:rFonts w:eastAsia="Times New Roman" w:cs="Arial"/>
          <w:noProof w:val="0"/>
          <w:color w:val="auto"/>
          <w:sz w:val="28"/>
          <w:szCs w:val="28"/>
          <w:lang w:eastAsia="fi-FI"/>
        </w:rPr>
        <w:t xml:space="preserve">: </w:t>
      </w:r>
      <w:r w:rsidR="0064565D" w:rsidRPr="00B40D87">
        <w:rPr>
          <w:rFonts w:eastAsia="Times New Roman" w:cs="Arial"/>
          <w:noProof w:val="0"/>
          <w:color w:val="auto"/>
          <w:sz w:val="28"/>
          <w:szCs w:val="28"/>
          <w:lang w:eastAsia="fi-FI"/>
        </w:rPr>
        <w:tab/>
      </w:r>
      <w:r w:rsidR="00E913CC">
        <w:rPr>
          <w:rFonts w:eastAsia="Times New Roman" w:cs="Arial"/>
          <w:noProof w:val="0"/>
          <w:color w:val="auto"/>
          <w:sz w:val="28"/>
          <w:szCs w:val="28"/>
          <w:lang w:eastAsia="fi-FI"/>
        </w:rPr>
        <w:t xml:space="preserve">Henri </w:t>
      </w:r>
      <w:proofErr w:type="spellStart"/>
      <w:proofErr w:type="gramStart"/>
      <w:r w:rsidR="00E913CC">
        <w:rPr>
          <w:rFonts w:eastAsia="Times New Roman" w:cs="Arial"/>
          <w:noProof w:val="0"/>
          <w:color w:val="auto"/>
          <w:sz w:val="28"/>
          <w:szCs w:val="28"/>
          <w:lang w:eastAsia="fi-FI"/>
        </w:rPr>
        <w:t>Isokuortti</w:t>
      </w:r>
      <w:proofErr w:type="spellEnd"/>
      <w:r w:rsidRPr="00B40D87">
        <w:rPr>
          <w:rFonts w:eastAsia="Times New Roman" w:cs="Arial"/>
          <w:noProof w:val="0"/>
          <w:color w:val="auto"/>
          <w:sz w:val="28"/>
          <w:szCs w:val="28"/>
          <w:lang w:eastAsia="fi-FI"/>
        </w:rPr>
        <w:t xml:space="preserve">  </w:t>
      </w:r>
      <w:r w:rsidRPr="00B40D87">
        <w:rPr>
          <w:rFonts w:eastAsia="Times New Roman" w:cs="Arial"/>
          <w:noProof w:val="0"/>
          <w:color w:val="auto"/>
          <w:sz w:val="28"/>
          <w:szCs w:val="28"/>
          <w:lang w:eastAsia="fi-FI"/>
        </w:rPr>
        <w:tab/>
      </w:r>
      <w:proofErr w:type="gramEnd"/>
      <w:r w:rsidRPr="00B40D87">
        <w:rPr>
          <w:rFonts w:eastAsia="Times New Roman" w:cs="Arial"/>
          <w:noProof w:val="0"/>
          <w:color w:val="auto"/>
          <w:sz w:val="28"/>
          <w:szCs w:val="28"/>
          <w:lang w:eastAsia="fi-FI"/>
        </w:rPr>
        <w:t xml:space="preserve">09 2340 </w:t>
      </w:r>
      <w:r w:rsidR="00E913CC">
        <w:rPr>
          <w:rFonts w:eastAsia="Times New Roman" w:cs="Arial"/>
          <w:noProof w:val="0"/>
          <w:color w:val="auto"/>
          <w:sz w:val="28"/>
          <w:szCs w:val="28"/>
          <w:lang w:eastAsia="fi-FI"/>
        </w:rPr>
        <w:t>4227</w:t>
      </w:r>
    </w:p>
    <w:p w:rsidR="003C33DF" w:rsidRPr="00B40D87" w:rsidRDefault="003C33DF" w:rsidP="003C33DF">
      <w:pPr>
        <w:spacing w:before="100" w:beforeAutospacing="1" w:after="100" w:afterAutospacing="1" w:line="240" w:lineRule="auto"/>
        <w:contextualSpacing w:val="0"/>
        <w:rPr>
          <w:rFonts w:eastAsia="Times New Roman" w:cs="Arial"/>
          <w:noProof w:val="0"/>
          <w:color w:val="auto"/>
          <w:sz w:val="28"/>
          <w:szCs w:val="28"/>
          <w:lang w:eastAsia="fi-FI"/>
        </w:rPr>
      </w:pPr>
      <w:r w:rsidRPr="00B40D87">
        <w:rPr>
          <w:rFonts w:eastAsia="Times New Roman" w:cs="Arial"/>
          <w:b/>
          <w:noProof w:val="0"/>
          <w:color w:val="auto"/>
          <w:sz w:val="28"/>
          <w:szCs w:val="28"/>
          <w:lang w:eastAsia="fi-FI"/>
        </w:rPr>
        <w:t>Paavalin seurakunta</w:t>
      </w:r>
      <w:r w:rsidRPr="00B40D87">
        <w:rPr>
          <w:rFonts w:eastAsia="Times New Roman" w:cs="Arial"/>
          <w:noProof w:val="0"/>
          <w:color w:val="auto"/>
          <w:sz w:val="28"/>
          <w:szCs w:val="28"/>
          <w:lang w:eastAsia="fi-FI"/>
        </w:rPr>
        <w:t xml:space="preserve">: </w:t>
      </w:r>
      <w:r w:rsidRPr="00B40D87">
        <w:rPr>
          <w:rFonts w:eastAsia="Times New Roman" w:cs="Arial"/>
          <w:noProof w:val="0"/>
          <w:color w:val="auto"/>
          <w:sz w:val="28"/>
          <w:szCs w:val="28"/>
          <w:lang w:eastAsia="fi-FI"/>
        </w:rPr>
        <w:tab/>
      </w:r>
      <w:r w:rsidR="00E913CC">
        <w:rPr>
          <w:rFonts w:eastAsia="Times New Roman" w:cs="Arial"/>
          <w:noProof w:val="0"/>
          <w:color w:val="auto"/>
          <w:sz w:val="28"/>
          <w:szCs w:val="28"/>
          <w:lang w:eastAsia="fi-FI"/>
        </w:rPr>
        <w:t>Arja Kortelainen</w:t>
      </w:r>
      <w:r w:rsidR="00E913CC">
        <w:rPr>
          <w:rFonts w:eastAsia="Times New Roman" w:cs="Arial"/>
          <w:noProof w:val="0"/>
          <w:color w:val="auto"/>
          <w:sz w:val="28"/>
          <w:szCs w:val="28"/>
          <w:lang w:eastAsia="fi-FI"/>
        </w:rPr>
        <w:tab/>
      </w:r>
      <w:r w:rsidRPr="00B40D87">
        <w:rPr>
          <w:rFonts w:eastAsia="Times New Roman" w:cs="Arial"/>
          <w:noProof w:val="0"/>
          <w:color w:val="auto"/>
          <w:sz w:val="28"/>
          <w:szCs w:val="28"/>
          <w:lang w:eastAsia="fi-FI"/>
        </w:rPr>
        <w:t>09 2340 5423</w:t>
      </w:r>
    </w:p>
    <w:p w:rsidR="003C33DF" w:rsidRPr="00B40D87" w:rsidRDefault="003C33DF" w:rsidP="003C33DF">
      <w:pPr>
        <w:spacing w:before="100" w:beforeAutospacing="1" w:after="100" w:afterAutospacing="1" w:line="240" w:lineRule="auto"/>
        <w:contextualSpacing w:val="0"/>
        <w:rPr>
          <w:rFonts w:eastAsia="Times New Roman" w:cs="Arial"/>
          <w:noProof w:val="0"/>
          <w:color w:val="auto"/>
          <w:sz w:val="28"/>
          <w:szCs w:val="28"/>
          <w:lang w:eastAsia="fi-FI"/>
        </w:rPr>
      </w:pPr>
      <w:r w:rsidRPr="00B40D87">
        <w:rPr>
          <w:rFonts w:eastAsia="Times New Roman" w:cs="Arial"/>
          <w:b/>
          <w:noProof w:val="0"/>
          <w:color w:val="auto"/>
          <w:sz w:val="28"/>
          <w:szCs w:val="28"/>
          <w:lang w:eastAsia="fi-FI"/>
        </w:rPr>
        <w:t>Pakilan seurakunta</w:t>
      </w:r>
      <w:r w:rsidRPr="00B40D87">
        <w:rPr>
          <w:rFonts w:eastAsia="Times New Roman" w:cs="Arial"/>
          <w:noProof w:val="0"/>
          <w:color w:val="auto"/>
          <w:sz w:val="28"/>
          <w:szCs w:val="28"/>
          <w:lang w:eastAsia="fi-FI"/>
        </w:rPr>
        <w:t xml:space="preserve">: </w:t>
      </w:r>
      <w:r w:rsidRPr="00B40D87">
        <w:rPr>
          <w:rFonts w:eastAsia="Times New Roman" w:cs="Arial"/>
          <w:noProof w:val="0"/>
          <w:color w:val="auto"/>
          <w:sz w:val="28"/>
          <w:szCs w:val="28"/>
          <w:lang w:eastAsia="fi-FI"/>
        </w:rPr>
        <w:tab/>
      </w:r>
      <w:r w:rsidR="007A4385">
        <w:rPr>
          <w:rFonts w:eastAsia="Times New Roman" w:cs="Arial"/>
          <w:noProof w:val="0"/>
          <w:color w:val="auto"/>
          <w:sz w:val="28"/>
          <w:szCs w:val="28"/>
          <w:lang w:eastAsia="fi-FI"/>
        </w:rPr>
        <w:t>Raakel Laaksonen</w:t>
      </w:r>
      <w:r w:rsidRPr="00B40D87">
        <w:rPr>
          <w:rFonts w:eastAsia="Times New Roman" w:cs="Arial"/>
          <w:noProof w:val="0"/>
          <w:color w:val="auto"/>
          <w:sz w:val="28"/>
          <w:szCs w:val="28"/>
          <w:lang w:eastAsia="fi-FI"/>
        </w:rPr>
        <w:tab/>
        <w:t>09 2340 5535</w:t>
      </w:r>
    </w:p>
    <w:p w:rsidR="003C33DF" w:rsidRPr="00B40D87" w:rsidRDefault="003C33DF" w:rsidP="0064565D">
      <w:pPr>
        <w:spacing w:before="100" w:beforeAutospacing="1" w:after="100" w:afterAutospacing="1" w:line="240" w:lineRule="auto"/>
        <w:ind w:left="3969" w:hanging="3969"/>
        <w:contextualSpacing w:val="0"/>
        <w:rPr>
          <w:rFonts w:eastAsia="Times New Roman" w:cs="Arial"/>
          <w:noProof w:val="0"/>
          <w:color w:val="auto"/>
          <w:sz w:val="28"/>
          <w:szCs w:val="28"/>
          <w:lang w:eastAsia="fi-FI"/>
        </w:rPr>
      </w:pPr>
      <w:r w:rsidRPr="00B40D87">
        <w:rPr>
          <w:rFonts w:eastAsia="Times New Roman" w:cs="Arial"/>
          <w:b/>
          <w:noProof w:val="0"/>
          <w:color w:val="auto"/>
          <w:sz w:val="28"/>
          <w:szCs w:val="28"/>
          <w:lang w:eastAsia="fi-FI"/>
        </w:rPr>
        <w:t>Pitäjänmäen seurakunta</w:t>
      </w:r>
      <w:r w:rsidRPr="00B40D87">
        <w:rPr>
          <w:rFonts w:eastAsia="Times New Roman" w:cs="Arial"/>
          <w:noProof w:val="0"/>
          <w:color w:val="auto"/>
          <w:sz w:val="28"/>
          <w:szCs w:val="28"/>
          <w:lang w:eastAsia="fi-FI"/>
        </w:rPr>
        <w:t xml:space="preserve">: </w:t>
      </w:r>
      <w:r w:rsidR="00A32F7D" w:rsidRPr="00B40D87">
        <w:rPr>
          <w:rFonts w:eastAsia="Times New Roman" w:cs="Arial"/>
          <w:noProof w:val="0"/>
          <w:color w:val="auto"/>
          <w:sz w:val="28"/>
          <w:szCs w:val="28"/>
          <w:lang w:eastAsia="fi-FI"/>
        </w:rPr>
        <w:tab/>
      </w:r>
      <w:r w:rsidR="002C5AA7">
        <w:rPr>
          <w:rFonts w:eastAsia="Times New Roman" w:cs="Arial"/>
          <w:noProof w:val="0"/>
          <w:color w:val="auto"/>
          <w:sz w:val="28"/>
          <w:szCs w:val="28"/>
          <w:lang w:eastAsia="fi-FI"/>
        </w:rPr>
        <w:t>Niina Paronen</w:t>
      </w:r>
      <w:r w:rsidRPr="00B40D87">
        <w:rPr>
          <w:rFonts w:eastAsia="Times New Roman" w:cs="Arial"/>
          <w:noProof w:val="0"/>
          <w:color w:val="auto"/>
          <w:sz w:val="28"/>
          <w:szCs w:val="28"/>
          <w:lang w:eastAsia="fi-FI"/>
        </w:rPr>
        <w:t xml:space="preserve"> </w:t>
      </w:r>
      <w:r w:rsidRPr="00B40D87">
        <w:rPr>
          <w:rFonts w:eastAsia="Times New Roman" w:cs="Arial"/>
          <w:noProof w:val="0"/>
          <w:color w:val="auto"/>
          <w:sz w:val="28"/>
          <w:szCs w:val="28"/>
          <w:lang w:eastAsia="fi-FI"/>
        </w:rPr>
        <w:tab/>
        <w:t>09 2340</w:t>
      </w:r>
      <w:r w:rsidR="0064565D" w:rsidRPr="00B40D87">
        <w:rPr>
          <w:rFonts w:eastAsia="Times New Roman" w:cs="Arial"/>
          <w:noProof w:val="0"/>
          <w:color w:val="auto"/>
          <w:sz w:val="28"/>
          <w:szCs w:val="28"/>
          <w:lang w:eastAsia="fi-FI"/>
        </w:rPr>
        <w:t xml:space="preserve"> 5648/</w:t>
      </w:r>
      <w:r w:rsidR="0064565D" w:rsidRPr="00B40D87">
        <w:rPr>
          <w:rFonts w:eastAsia="Times New Roman" w:cs="Arial"/>
          <w:noProof w:val="0"/>
          <w:color w:val="auto"/>
          <w:sz w:val="28"/>
          <w:szCs w:val="28"/>
          <w:lang w:eastAsia="fi-FI"/>
        </w:rPr>
        <w:br/>
      </w:r>
      <w:r w:rsidR="0064565D" w:rsidRPr="00B40D87">
        <w:rPr>
          <w:rFonts w:eastAsia="Times New Roman" w:cs="Arial"/>
          <w:noProof w:val="0"/>
          <w:color w:val="auto"/>
          <w:sz w:val="28"/>
          <w:szCs w:val="28"/>
          <w:lang w:eastAsia="fi-FI"/>
        </w:rPr>
        <w:tab/>
      </w:r>
      <w:r w:rsidR="0064565D" w:rsidRPr="00B40D87">
        <w:rPr>
          <w:rFonts w:eastAsia="Times New Roman" w:cs="Arial"/>
          <w:noProof w:val="0"/>
          <w:color w:val="auto"/>
          <w:sz w:val="28"/>
          <w:szCs w:val="28"/>
          <w:lang w:eastAsia="fi-FI"/>
        </w:rPr>
        <w:tab/>
      </w:r>
      <w:r w:rsidRPr="00B40D87">
        <w:rPr>
          <w:rFonts w:eastAsia="Times New Roman" w:cs="Arial"/>
          <w:noProof w:val="0"/>
          <w:color w:val="auto"/>
          <w:sz w:val="28"/>
          <w:szCs w:val="28"/>
          <w:lang w:eastAsia="fi-FI"/>
        </w:rPr>
        <w:t>040 861 7333</w:t>
      </w:r>
    </w:p>
    <w:p w:rsidR="003C33DF" w:rsidRPr="00B40D87" w:rsidRDefault="003C33DF" w:rsidP="003C33DF">
      <w:pPr>
        <w:spacing w:before="100" w:beforeAutospacing="1" w:after="100" w:afterAutospacing="1" w:line="240" w:lineRule="auto"/>
        <w:contextualSpacing w:val="0"/>
        <w:rPr>
          <w:rFonts w:eastAsia="Times New Roman" w:cs="Arial"/>
          <w:noProof w:val="0"/>
          <w:color w:val="auto"/>
          <w:sz w:val="28"/>
          <w:szCs w:val="28"/>
          <w:lang w:eastAsia="fi-FI"/>
        </w:rPr>
      </w:pPr>
      <w:r w:rsidRPr="00B40D87">
        <w:rPr>
          <w:rFonts w:eastAsia="Times New Roman" w:cs="Arial"/>
          <w:b/>
          <w:noProof w:val="0"/>
          <w:color w:val="auto"/>
          <w:sz w:val="28"/>
          <w:szCs w:val="28"/>
          <w:lang w:eastAsia="fi-FI"/>
        </w:rPr>
        <w:t>Roihuvuoren seurakunta</w:t>
      </w:r>
      <w:r w:rsidRPr="00B40D87">
        <w:rPr>
          <w:rFonts w:eastAsia="Times New Roman" w:cs="Arial"/>
          <w:noProof w:val="0"/>
          <w:color w:val="auto"/>
          <w:sz w:val="28"/>
          <w:szCs w:val="28"/>
          <w:lang w:eastAsia="fi-FI"/>
        </w:rPr>
        <w:t xml:space="preserve">: </w:t>
      </w:r>
      <w:r w:rsidRPr="00B40D87">
        <w:rPr>
          <w:rFonts w:eastAsia="Times New Roman" w:cs="Arial"/>
          <w:noProof w:val="0"/>
          <w:color w:val="auto"/>
          <w:sz w:val="28"/>
          <w:szCs w:val="28"/>
          <w:lang w:eastAsia="fi-FI"/>
        </w:rPr>
        <w:tab/>
        <w:t>A</w:t>
      </w:r>
      <w:r w:rsidR="007A4385">
        <w:rPr>
          <w:rFonts w:eastAsia="Times New Roman" w:cs="Arial"/>
          <w:noProof w:val="0"/>
          <w:color w:val="auto"/>
          <w:sz w:val="28"/>
          <w:szCs w:val="28"/>
          <w:lang w:eastAsia="fi-FI"/>
        </w:rPr>
        <w:t>r</w:t>
      </w:r>
      <w:r w:rsidRPr="00B40D87">
        <w:rPr>
          <w:rFonts w:eastAsia="Times New Roman" w:cs="Arial"/>
          <w:noProof w:val="0"/>
          <w:color w:val="auto"/>
          <w:sz w:val="28"/>
          <w:szCs w:val="28"/>
          <w:lang w:eastAsia="fi-FI"/>
        </w:rPr>
        <w:t xml:space="preserve">ja </w:t>
      </w:r>
      <w:proofErr w:type="spellStart"/>
      <w:r w:rsidRPr="00B40D87">
        <w:rPr>
          <w:rFonts w:eastAsia="Times New Roman" w:cs="Arial"/>
          <w:noProof w:val="0"/>
          <w:color w:val="auto"/>
          <w:sz w:val="28"/>
          <w:szCs w:val="28"/>
          <w:lang w:eastAsia="fi-FI"/>
        </w:rPr>
        <w:t>Vaulas</w:t>
      </w:r>
      <w:proofErr w:type="spellEnd"/>
      <w:r w:rsidRPr="00B40D87">
        <w:rPr>
          <w:rFonts w:eastAsia="Times New Roman" w:cs="Arial"/>
          <w:noProof w:val="0"/>
          <w:color w:val="auto"/>
          <w:sz w:val="28"/>
          <w:szCs w:val="28"/>
          <w:lang w:eastAsia="fi-FI"/>
        </w:rPr>
        <w:t xml:space="preserve"> </w:t>
      </w:r>
      <w:r w:rsidRPr="00B40D87">
        <w:rPr>
          <w:rFonts w:eastAsia="Times New Roman" w:cs="Arial"/>
          <w:noProof w:val="0"/>
          <w:color w:val="auto"/>
          <w:sz w:val="28"/>
          <w:szCs w:val="28"/>
          <w:lang w:eastAsia="fi-FI"/>
        </w:rPr>
        <w:tab/>
        <w:t>050 596 8858</w:t>
      </w:r>
    </w:p>
    <w:p w:rsidR="003C33DF" w:rsidRPr="00B40D87" w:rsidRDefault="003C33DF" w:rsidP="003C33DF">
      <w:pPr>
        <w:spacing w:before="100" w:beforeAutospacing="1" w:after="100" w:afterAutospacing="1" w:line="240" w:lineRule="auto"/>
        <w:contextualSpacing w:val="0"/>
        <w:rPr>
          <w:rFonts w:eastAsia="Times New Roman" w:cs="Arial"/>
          <w:noProof w:val="0"/>
          <w:color w:val="auto"/>
          <w:sz w:val="28"/>
          <w:szCs w:val="28"/>
          <w:lang w:eastAsia="fi-FI"/>
        </w:rPr>
      </w:pPr>
      <w:r w:rsidRPr="00B40D87">
        <w:rPr>
          <w:rFonts w:eastAsia="Times New Roman" w:cs="Arial"/>
          <w:b/>
          <w:noProof w:val="0"/>
          <w:color w:val="auto"/>
          <w:sz w:val="28"/>
          <w:szCs w:val="28"/>
          <w:lang w:eastAsia="fi-FI"/>
        </w:rPr>
        <w:t>Tuomiokirkkoseurakunta</w:t>
      </w:r>
      <w:r w:rsidRPr="00B40D87">
        <w:rPr>
          <w:rFonts w:eastAsia="Times New Roman" w:cs="Arial"/>
          <w:noProof w:val="0"/>
          <w:color w:val="auto"/>
          <w:sz w:val="28"/>
          <w:szCs w:val="28"/>
          <w:lang w:eastAsia="fi-FI"/>
        </w:rPr>
        <w:t xml:space="preserve">: </w:t>
      </w:r>
      <w:r w:rsidRPr="00B40D87">
        <w:rPr>
          <w:rFonts w:eastAsia="Times New Roman" w:cs="Arial"/>
          <w:noProof w:val="0"/>
          <w:color w:val="auto"/>
          <w:sz w:val="28"/>
          <w:szCs w:val="28"/>
          <w:lang w:eastAsia="fi-FI"/>
        </w:rPr>
        <w:tab/>
        <w:t>Tiina Silvo</w:t>
      </w:r>
      <w:r w:rsidRPr="00B40D87">
        <w:rPr>
          <w:rFonts w:eastAsia="Times New Roman" w:cs="Arial"/>
          <w:noProof w:val="0"/>
          <w:color w:val="auto"/>
          <w:sz w:val="28"/>
          <w:szCs w:val="28"/>
          <w:lang w:eastAsia="fi-FI"/>
        </w:rPr>
        <w:tab/>
      </w:r>
      <w:r w:rsidRPr="00B40D87">
        <w:rPr>
          <w:rFonts w:eastAsia="Times New Roman" w:cs="Arial"/>
          <w:noProof w:val="0"/>
          <w:color w:val="auto"/>
          <w:sz w:val="28"/>
          <w:szCs w:val="28"/>
          <w:lang w:eastAsia="fi-FI"/>
        </w:rPr>
        <w:tab/>
        <w:t>09 2340 6170</w:t>
      </w:r>
    </w:p>
    <w:p w:rsidR="003C33DF" w:rsidRPr="00B40D87" w:rsidRDefault="003C33DF" w:rsidP="003C33DF">
      <w:pPr>
        <w:spacing w:before="100" w:beforeAutospacing="1" w:after="100" w:afterAutospacing="1" w:line="240" w:lineRule="auto"/>
        <w:contextualSpacing w:val="0"/>
        <w:rPr>
          <w:rFonts w:eastAsia="Times New Roman" w:cs="Arial"/>
          <w:noProof w:val="0"/>
          <w:color w:val="auto"/>
          <w:sz w:val="28"/>
          <w:szCs w:val="28"/>
          <w:lang w:eastAsia="fi-FI"/>
        </w:rPr>
      </w:pPr>
      <w:r w:rsidRPr="00B40D87">
        <w:rPr>
          <w:rFonts w:eastAsia="Times New Roman" w:cs="Arial"/>
          <w:b/>
          <w:noProof w:val="0"/>
          <w:color w:val="auto"/>
          <w:sz w:val="28"/>
          <w:szCs w:val="28"/>
          <w:lang w:eastAsia="fi-FI"/>
        </w:rPr>
        <w:t>Töölön seurakunta</w:t>
      </w:r>
      <w:r w:rsidRPr="00B40D87">
        <w:rPr>
          <w:rFonts w:eastAsia="Times New Roman" w:cs="Arial"/>
          <w:noProof w:val="0"/>
          <w:color w:val="auto"/>
          <w:sz w:val="28"/>
          <w:szCs w:val="28"/>
          <w:lang w:eastAsia="fi-FI"/>
        </w:rPr>
        <w:t xml:space="preserve">: </w:t>
      </w:r>
      <w:r w:rsidRPr="00B40D87">
        <w:rPr>
          <w:rFonts w:eastAsia="Times New Roman" w:cs="Arial"/>
          <w:noProof w:val="0"/>
          <w:color w:val="auto"/>
          <w:sz w:val="28"/>
          <w:szCs w:val="28"/>
          <w:lang w:eastAsia="fi-FI"/>
        </w:rPr>
        <w:tab/>
      </w:r>
      <w:r w:rsidR="00185A63">
        <w:rPr>
          <w:rFonts w:eastAsia="Times New Roman" w:cs="Arial"/>
          <w:noProof w:val="0"/>
          <w:color w:val="auto"/>
          <w:sz w:val="28"/>
          <w:szCs w:val="28"/>
          <w:lang w:eastAsia="fi-FI"/>
        </w:rPr>
        <w:t>Maija Åker</w:t>
      </w:r>
      <w:r w:rsidRPr="00B40D87">
        <w:rPr>
          <w:rFonts w:eastAsia="Times New Roman" w:cs="Arial"/>
          <w:noProof w:val="0"/>
          <w:color w:val="auto"/>
          <w:sz w:val="28"/>
          <w:szCs w:val="28"/>
          <w:lang w:eastAsia="fi-FI"/>
        </w:rPr>
        <w:tab/>
        <w:t>09 2340 637</w:t>
      </w:r>
      <w:r w:rsidR="00185A63">
        <w:rPr>
          <w:rFonts w:eastAsia="Times New Roman" w:cs="Arial"/>
          <w:noProof w:val="0"/>
          <w:color w:val="auto"/>
          <w:sz w:val="28"/>
          <w:szCs w:val="28"/>
          <w:lang w:eastAsia="fi-FI"/>
        </w:rPr>
        <w:t>0</w:t>
      </w:r>
    </w:p>
    <w:p w:rsidR="003C33DF" w:rsidRPr="00B40D87" w:rsidRDefault="003C33DF" w:rsidP="003C33DF">
      <w:pPr>
        <w:spacing w:before="100" w:beforeAutospacing="1" w:after="100" w:afterAutospacing="1" w:line="240" w:lineRule="auto"/>
        <w:contextualSpacing w:val="0"/>
        <w:rPr>
          <w:rFonts w:eastAsia="Times New Roman" w:cs="Arial"/>
          <w:noProof w:val="0"/>
          <w:color w:val="auto"/>
          <w:sz w:val="28"/>
          <w:szCs w:val="28"/>
          <w:lang w:eastAsia="fi-FI"/>
        </w:rPr>
      </w:pPr>
      <w:r w:rsidRPr="00B40D87">
        <w:rPr>
          <w:rFonts w:eastAsia="Times New Roman" w:cs="Arial"/>
          <w:b/>
          <w:noProof w:val="0"/>
          <w:color w:val="auto"/>
          <w:sz w:val="28"/>
          <w:szCs w:val="28"/>
          <w:lang w:eastAsia="fi-FI"/>
        </w:rPr>
        <w:t>Vartiokylän seurakunta</w:t>
      </w:r>
      <w:r w:rsidRPr="00B40D87">
        <w:rPr>
          <w:rFonts w:eastAsia="Times New Roman" w:cs="Arial"/>
          <w:noProof w:val="0"/>
          <w:color w:val="auto"/>
          <w:sz w:val="28"/>
          <w:szCs w:val="28"/>
          <w:lang w:eastAsia="fi-FI"/>
        </w:rPr>
        <w:t xml:space="preserve">: </w:t>
      </w:r>
      <w:r w:rsidR="0064565D" w:rsidRPr="00B40D87">
        <w:rPr>
          <w:rFonts w:eastAsia="Times New Roman" w:cs="Arial"/>
          <w:noProof w:val="0"/>
          <w:color w:val="auto"/>
          <w:sz w:val="28"/>
          <w:szCs w:val="28"/>
          <w:lang w:eastAsia="fi-FI"/>
        </w:rPr>
        <w:tab/>
      </w:r>
      <w:r w:rsidR="00185A63">
        <w:rPr>
          <w:rFonts w:eastAsia="Times New Roman" w:cs="Arial"/>
          <w:noProof w:val="0"/>
          <w:color w:val="auto"/>
          <w:sz w:val="28"/>
          <w:szCs w:val="28"/>
          <w:lang w:eastAsia="fi-FI"/>
        </w:rPr>
        <w:t>Kaisa Moilanen</w:t>
      </w:r>
      <w:r w:rsidR="00185A63">
        <w:rPr>
          <w:rFonts w:eastAsia="Times New Roman" w:cs="Arial"/>
          <w:noProof w:val="0"/>
          <w:color w:val="auto"/>
          <w:sz w:val="28"/>
          <w:szCs w:val="28"/>
          <w:lang w:eastAsia="fi-FI"/>
        </w:rPr>
        <w:tab/>
      </w:r>
      <w:r w:rsidR="007A4385">
        <w:rPr>
          <w:rFonts w:eastAsia="Times New Roman" w:cs="Arial"/>
          <w:noProof w:val="0"/>
          <w:color w:val="auto"/>
          <w:sz w:val="28"/>
          <w:szCs w:val="28"/>
          <w:lang w:eastAsia="fi-FI"/>
        </w:rPr>
        <w:t>09 2340 64</w:t>
      </w:r>
      <w:r w:rsidR="00185A63">
        <w:rPr>
          <w:rFonts w:eastAsia="Times New Roman" w:cs="Arial"/>
          <w:noProof w:val="0"/>
          <w:color w:val="auto"/>
          <w:sz w:val="28"/>
          <w:szCs w:val="28"/>
          <w:lang w:eastAsia="fi-FI"/>
        </w:rPr>
        <w:t>5</w:t>
      </w:r>
      <w:r w:rsidR="0020718D">
        <w:rPr>
          <w:rFonts w:eastAsia="Times New Roman" w:cs="Arial"/>
          <w:noProof w:val="0"/>
          <w:color w:val="auto"/>
          <w:sz w:val="28"/>
          <w:szCs w:val="28"/>
          <w:lang w:eastAsia="fi-FI"/>
        </w:rPr>
        <w:t>4</w:t>
      </w:r>
    </w:p>
    <w:p w:rsidR="003C33DF" w:rsidRPr="00B40D87" w:rsidRDefault="003C33DF" w:rsidP="00B40D87">
      <w:pPr>
        <w:spacing w:before="100" w:beforeAutospacing="1" w:after="100" w:afterAutospacing="1" w:line="240" w:lineRule="auto"/>
        <w:ind w:left="3912" w:hanging="3912"/>
        <w:contextualSpacing w:val="0"/>
        <w:rPr>
          <w:rFonts w:eastAsia="Times New Roman" w:cs="Arial"/>
          <w:noProof w:val="0"/>
          <w:color w:val="auto"/>
          <w:sz w:val="28"/>
          <w:szCs w:val="28"/>
          <w:lang w:eastAsia="fi-FI"/>
        </w:rPr>
      </w:pPr>
      <w:r w:rsidRPr="00B40D87">
        <w:rPr>
          <w:rFonts w:eastAsia="Times New Roman" w:cs="Arial"/>
          <w:b/>
          <w:noProof w:val="0"/>
          <w:color w:val="auto"/>
          <w:sz w:val="28"/>
          <w:szCs w:val="28"/>
          <w:lang w:eastAsia="fi-FI"/>
        </w:rPr>
        <w:t>Vuosaaren seurakunta</w:t>
      </w:r>
      <w:r w:rsidRPr="00B40D87">
        <w:rPr>
          <w:rFonts w:eastAsia="Times New Roman" w:cs="Arial"/>
          <w:noProof w:val="0"/>
          <w:color w:val="auto"/>
          <w:sz w:val="28"/>
          <w:szCs w:val="28"/>
          <w:lang w:eastAsia="fi-FI"/>
        </w:rPr>
        <w:t xml:space="preserve">: </w:t>
      </w:r>
      <w:r w:rsidR="0064565D" w:rsidRPr="00B40D87">
        <w:rPr>
          <w:rFonts w:eastAsia="Times New Roman" w:cs="Arial"/>
          <w:noProof w:val="0"/>
          <w:color w:val="auto"/>
          <w:sz w:val="28"/>
          <w:szCs w:val="28"/>
          <w:lang w:eastAsia="fi-FI"/>
        </w:rPr>
        <w:tab/>
      </w:r>
      <w:r w:rsidR="00987FC8">
        <w:rPr>
          <w:rFonts w:eastAsia="Times New Roman" w:cs="Arial"/>
          <w:noProof w:val="0"/>
          <w:color w:val="auto"/>
          <w:sz w:val="28"/>
          <w:szCs w:val="28"/>
          <w:lang w:eastAsia="fi-FI"/>
        </w:rPr>
        <w:t>Pia Nordlund</w:t>
      </w:r>
      <w:r w:rsidR="00B40D87">
        <w:rPr>
          <w:rFonts w:eastAsia="Times New Roman" w:cs="Arial"/>
          <w:noProof w:val="0"/>
          <w:color w:val="auto"/>
          <w:sz w:val="28"/>
          <w:szCs w:val="28"/>
          <w:lang w:eastAsia="fi-FI"/>
        </w:rPr>
        <w:tab/>
      </w:r>
      <w:r w:rsidR="00B152F7">
        <w:rPr>
          <w:rFonts w:eastAsia="Times New Roman" w:cs="Arial"/>
          <w:noProof w:val="0"/>
          <w:color w:val="auto"/>
          <w:sz w:val="28"/>
          <w:szCs w:val="28"/>
          <w:lang w:eastAsia="fi-FI"/>
        </w:rPr>
        <w:t>0</w:t>
      </w:r>
      <w:r w:rsidR="00B40D87" w:rsidRPr="00B40D87">
        <w:rPr>
          <w:rFonts w:eastAsia="Times New Roman" w:cs="Arial"/>
          <w:noProof w:val="0"/>
          <w:color w:val="auto"/>
          <w:sz w:val="28"/>
          <w:szCs w:val="28"/>
          <w:lang w:eastAsia="fi-FI"/>
        </w:rPr>
        <w:t>9 2340 654</w:t>
      </w:r>
      <w:r w:rsidR="00987FC8">
        <w:rPr>
          <w:rFonts w:eastAsia="Times New Roman" w:cs="Arial"/>
          <w:noProof w:val="0"/>
          <w:color w:val="auto"/>
          <w:sz w:val="28"/>
          <w:szCs w:val="28"/>
          <w:lang w:eastAsia="fi-FI"/>
        </w:rPr>
        <w:t>2</w:t>
      </w:r>
    </w:p>
    <w:p w:rsidR="00521BE7" w:rsidRDefault="003C33DF" w:rsidP="003B76FF">
      <w:pPr>
        <w:spacing w:before="100" w:beforeAutospacing="1" w:after="100" w:afterAutospacing="1" w:line="240" w:lineRule="auto"/>
        <w:contextualSpacing w:val="0"/>
      </w:pPr>
      <w:r w:rsidRPr="00B40D87">
        <w:rPr>
          <w:rFonts w:eastAsia="Times New Roman" w:cs="Arial"/>
          <w:b/>
          <w:noProof w:val="0"/>
          <w:color w:val="auto"/>
          <w:sz w:val="28"/>
          <w:szCs w:val="28"/>
          <w:lang w:eastAsia="fi-FI"/>
        </w:rPr>
        <w:t xml:space="preserve">Matteus </w:t>
      </w:r>
      <w:proofErr w:type="spellStart"/>
      <w:r w:rsidRPr="00B40D87">
        <w:rPr>
          <w:rFonts w:eastAsia="Times New Roman" w:cs="Arial"/>
          <w:b/>
          <w:noProof w:val="0"/>
          <w:color w:val="auto"/>
          <w:sz w:val="28"/>
          <w:szCs w:val="28"/>
          <w:lang w:eastAsia="fi-FI"/>
        </w:rPr>
        <w:t>församling</w:t>
      </w:r>
      <w:proofErr w:type="spellEnd"/>
      <w:r w:rsidRPr="00B40D87">
        <w:rPr>
          <w:rFonts w:eastAsia="Times New Roman" w:cs="Arial"/>
          <w:noProof w:val="0"/>
          <w:color w:val="auto"/>
          <w:sz w:val="28"/>
          <w:szCs w:val="28"/>
          <w:lang w:eastAsia="fi-FI"/>
        </w:rPr>
        <w:t xml:space="preserve">: </w:t>
      </w:r>
      <w:r w:rsidRPr="00B40D87">
        <w:rPr>
          <w:rFonts w:eastAsia="Times New Roman" w:cs="Arial"/>
          <w:noProof w:val="0"/>
          <w:color w:val="auto"/>
          <w:sz w:val="28"/>
          <w:szCs w:val="28"/>
          <w:lang w:eastAsia="fi-FI"/>
        </w:rPr>
        <w:tab/>
        <w:t>Carita Riitakorpi</w:t>
      </w:r>
      <w:r w:rsidRPr="00B40D87">
        <w:rPr>
          <w:rFonts w:eastAsia="Times New Roman" w:cs="Arial"/>
          <w:noProof w:val="0"/>
          <w:color w:val="auto"/>
          <w:sz w:val="28"/>
          <w:szCs w:val="28"/>
          <w:lang w:eastAsia="fi-FI"/>
        </w:rPr>
        <w:tab/>
        <w:t>09 2340 7328</w:t>
      </w:r>
      <w:r w:rsidR="00B40D87">
        <w:rPr>
          <w:lang w:eastAsia="fi-FI"/>
        </w:rPr>
        <mc:AlternateContent>
          <mc:Choice Requires="wps">
            <w:drawing>
              <wp:anchor distT="0" distB="0" distL="114300" distR="114300" simplePos="0" relativeHeight="251658240" behindDoc="0" locked="0" layoutInCell="1" allowOverlap="1" wp14:anchorId="5C150979" wp14:editId="2E196151">
                <wp:simplePos x="0" y="0"/>
                <wp:positionH relativeFrom="page">
                  <wp:align>left</wp:align>
                </wp:positionH>
                <wp:positionV relativeFrom="page">
                  <wp:posOffset>10256920</wp:posOffset>
                </wp:positionV>
                <wp:extent cx="6455410" cy="45719"/>
                <wp:effectExtent l="0" t="0" r="2540" b="0"/>
                <wp:wrapSquare wrapText="bothSides"/>
                <wp:docPr id="7" name="Tekstiruut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455410" cy="45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BE7" w:rsidRPr="00793DFD" w:rsidRDefault="00521BE7" w:rsidP="005F75D3">
                            <w:pPr>
                              <w:pStyle w:val="osoitteet"/>
                              <w:tabs>
                                <w:tab w:val="clear" w:pos="2835"/>
                                <w:tab w:val="left" w:pos="4962"/>
                              </w:tabs>
                              <w:ind w:left="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50979" id="_x0000_t202" coordsize="21600,21600" o:spt="202" path="m,l,21600r21600,l21600,xe">
                <v:stroke joinstyle="miter"/>
                <v:path gradientshapeok="t" o:connecttype="rect"/>
              </v:shapetype>
              <v:shape id="Tekstiruutu 7" o:spid="_x0000_s1026" type="#_x0000_t202" style="position:absolute;margin-left:0;margin-top:807.65pt;width:508.3pt;height:3.6pt;flip:y;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" stroked="f">
                <v:textbox>
                  <w:txbxContent>
                    <w:p w:rsidR="00521BE7" w:rsidRPr="00793DFD" w:rsidRDefault="00521BE7" w:rsidP="005F75D3">
                      <w:pPr>
                        <w:pStyle w:val="osoitteet"/>
                        <w:tabs>
                          <w:tab w:val="clear" w:pos="2835"/>
                          <w:tab w:val="left" w:pos="4962"/>
                        </w:tabs>
                        <w:ind w:left="567"/>
                      </w:pPr>
                    </w:p>
                  </w:txbxContent>
                </v:textbox>
                <w10:wrap type="square" anchorx="page" anchory="page"/>
              </v:shape>
            </w:pict>
          </mc:Fallback>
        </mc:AlternateContent>
      </w:r>
    </w:p>
    <w:sectPr w:rsidR="00521BE7" w:rsidSect="00E71825">
      <w:pgSz w:w="11906" w:h="16838"/>
      <w:pgMar w:top="614" w:right="1134" w:bottom="1417" w:left="1134" w:header="1" w:footer="708" w:gutter="0"/>
      <w:cols w:space="709"/>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1B0" w:rsidRDefault="000661B0" w:rsidP="004F4C8E">
      <w:pPr>
        <w:spacing w:after="0" w:line="240" w:lineRule="auto"/>
      </w:pPr>
      <w:r>
        <w:separator/>
      </w:r>
    </w:p>
  </w:endnote>
  <w:endnote w:type="continuationSeparator" w:id="0">
    <w:p w:rsidR="000661B0" w:rsidRDefault="000661B0" w:rsidP="004F4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1B0" w:rsidRDefault="000661B0" w:rsidP="004F4C8E">
      <w:pPr>
        <w:spacing w:after="0" w:line="240" w:lineRule="auto"/>
      </w:pPr>
      <w:r>
        <w:separator/>
      </w:r>
    </w:p>
  </w:footnote>
  <w:footnote w:type="continuationSeparator" w:id="0">
    <w:p w:rsidR="000661B0" w:rsidRDefault="000661B0" w:rsidP="004F4C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640" w:rsidRDefault="00793DFD" w:rsidP="00BB7BFB">
    <w:pPr>
      <w:pStyle w:val="Yltunniste"/>
      <w:tabs>
        <w:tab w:val="clear" w:pos="4819"/>
        <w:tab w:val="clear" w:pos="9638"/>
        <w:tab w:val="left" w:pos="2794"/>
      </w:tabs>
    </w:pPr>
    <w:r>
      <w:rPr>
        <w:lang w:eastAsia="fi-FI"/>
      </w:rPr>
      <w:drawing>
        <wp:anchor distT="0" distB="0" distL="114300" distR="114300" simplePos="0" relativeHeight="251660288" behindDoc="0" locked="0" layoutInCell="1" allowOverlap="1">
          <wp:simplePos x="0" y="0"/>
          <wp:positionH relativeFrom="column">
            <wp:posOffset>-285750</wp:posOffset>
          </wp:positionH>
          <wp:positionV relativeFrom="paragraph">
            <wp:posOffset>20955</wp:posOffset>
          </wp:positionV>
          <wp:extent cx="3149679" cy="14395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
                    <a:extLst>
                      <a:ext uri="{28A0092B-C50C-407E-A947-70E740481C1C}">
                        <a14:useLocalDpi xmlns:a14="http://schemas.microsoft.com/office/drawing/2010/main" val="0"/>
                      </a:ext>
                    </a:extLst>
                  </a:blip>
                  <a:stretch>
                    <a:fillRect/>
                  </a:stretch>
                </pic:blipFill>
                <pic:spPr>
                  <a:xfrm>
                    <a:off x="0" y="0"/>
                    <a:ext cx="3149679" cy="1439545"/>
                  </a:xfrm>
                  <a:prstGeom prst="rect">
                    <a:avLst/>
                  </a:prstGeom>
                </pic:spPr>
              </pic:pic>
            </a:graphicData>
          </a:graphic>
          <wp14:sizeRelH relativeFrom="margin">
            <wp14:pctWidth>0</wp14:pctWidth>
          </wp14:sizeRelH>
          <wp14:sizeRelV relativeFrom="margin">
            <wp14:pctHeight>0</wp14:pctHeight>
          </wp14:sizeRelV>
        </wp:anchor>
      </w:drawing>
    </w:r>
    <w:r w:rsidR="00BB7BFB" w:rsidRPr="00BB7BFB">
      <w:rPr>
        <w:lang w:eastAsia="fi-FI"/>
      </w:rPr>
      <w:drawing>
        <wp:anchor distT="0" distB="0" distL="114300" distR="114300" simplePos="0" relativeHeight="251659264" behindDoc="0" locked="0" layoutInCell="1" allowOverlap="1" wp14:anchorId="17E9452F" wp14:editId="6B0FE2F4">
          <wp:simplePos x="0" y="0"/>
          <wp:positionH relativeFrom="page">
            <wp:posOffset>6265545</wp:posOffset>
          </wp:positionH>
          <wp:positionV relativeFrom="page">
            <wp:posOffset>448945</wp:posOffset>
          </wp:positionV>
          <wp:extent cx="720090" cy="1082675"/>
          <wp:effectExtent l="0" t="0" r="3810" b="3175"/>
          <wp:wrapNone/>
          <wp:docPr id="4" name="Kuva 4" descr="kulma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ulma_v01"/>
                  <pic:cNvPicPr>
                    <a:picLocks noChangeAspect="1" noChangeArrowheads="1"/>
                  </pic:cNvPicPr>
                </pic:nvPicPr>
                <pic:blipFill>
                  <a:blip r:embed="rId2" cstate="print"/>
                  <a:srcRect/>
                  <a:stretch>
                    <a:fillRect/>
                  </a:stretch>
                </pic:blipFill>
                <pic:spPr bwMode="auto">
                  <a:xfrm>
                    <a:off x="0" y="0"/>
                    <a:ext cx="720090" cy="1082675"/>
                  </a:xfrm>
                  <a:prstGeom prst="rect">
                    <a:avLst/>
                  </a:prstGeom>
                  <a:noFill/>
                </pic:spPr>
              </pic:pic>
            </a:graphicData>
          </a:graphic>
        </wp:anchor>
      </w:drawing>
    </w:r>
    <w:r w:rsidR="00BB7BFB">
      <w:tab/>
    </w:r>
  </w:p>
  <w:p w:rsidR="00BB7BFB" w:rsidRDefault="00BB7BFB" w:rsidP="00BB7BFB">
    <w:pPr>
      <w:pStyle w:val="Yltunniste"/>
      <w:tabs>
        <w:tab w:val="clear" w:pos="4819"/>
        <w:tab w:val="clear" w:pos="9638"/>
        <w:tab w:val="left" w:pos="2794"/>
      </w:tabs>
    </w:pPr>
  </w:p>
  <w:p w:rsidR="00BB7BFB" w:rsidRDefault="00BB7BFB" w:rsidP="00BB7BFB">
    <w:pPr>
      <w:pStyle w:val="Yltunniste"/>
      <w:tabs>
        <w:tab w:val="clear" w:pos="4819"/>
        <w:tab w:val="clear" w:pos="9638"/>
        <w:tab w:val="left" w:pos="2794"/>
      </w:tabs>
    </w:pPr>
  </w:p>
  <w:p w:rsidR="00BB7BFB" w:rsidRDefault="00BB7BFB" w:rsidP="00BB7BFB">
    <w:pPr>
      <w:pStyle w:val="Yltunniste"/>
      <w:tabs>
        <w:tab w:val="clear" w:pos="4819"/>
        <w:tab w:val="clear" w:pos="9638"/>
        <w:tab w:val="left" w:pos="2794"/>
      </w:tabs>
    </w:pPr>
  </w:p>
  <w:p w:rsidR="00BB7BFB" w:rsidRDefault="00BB7BFB" w:rsidP="00BB7BFB">
    <w:pPr>
      <w:pStyle w:val="Yltunniste"/>
      <w:tabs>
        <w:tab w:val="clear" w:pos="4819"/>
        <w:tab w:val="clear" w:pos="9638"/>
        <w:tab w:val="left" w:pos="2794"/>
      </w:tabs>
    </w:pPr>
  </w:p>
  <w:p w:rsidR="00BB7BFB" w:rsidRDefault="00BB7BFB" w:rsidP="00BB7BFB">
    <w:pPr>
      <w:pStyle w:val="Yltunniste"/>
      <w:tabs>
        <w:tab w:val="clear" w:pos="4819"/>
        <w:tab w:val="clear" w:pos="9638"/>
        <w:tab w:val="left" w:pos="2794"/>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60D" w:rsidRDefault="002F560D">
    <w:pPr>
      <w:pStyle w:val="Yltunniste"/>
    </w:pPr>
  </w:p>
  <w:p w:rsidR="002F560D" w:rsidRDefault="002F560D">
    <w:pPr>
      <w:pStyle w:val="Yltunniste"/>
    </w:pPr>
  </w:p>
  <w:p w:rsidR="002F560D" w:rsidRDefault="002F560D">
    <w:pPr>
      <w:pStyle w:val="Yltunniste"/>
    </w:pPr>
  </w:p>
  <w:p w:rsidR="002F560D" w:rsidRDefault="002F560D">
    <w:pPr>
      <w:pStyle w:val="Yltunniste"/>
    </w:pPr>
  </w:p>
  <w:p w:rsidR="002F560D" w:rsidRDefault="002F560D">
    <w:pPr>
      <w:pStyle w:val="Yltunniste"/>
    </w:pPr>
  </w:p>
  <w:p w:rsidR="000B265B" w:rsidRDefault="000B265B">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BFB" w:rsidRDefault="00BB7BFB" w:rsidP="00BB7BFB">
    <w:pPr>
      <w:pStyle w:val="Yltunniste"/>
      <w:tabs>
        <w:tab w:val="clear" w:pos="4819"/>
        <w:tab w:val="clear" w:pos="9638"/>
        <w:tab w:val="left" w:pos="2794"/>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825" w:rsidRDefault="00E71825">
    <w:pPr>
      <w:pStyle w:val="Yltunniste"/>
    </w:pPr>
  </w:p>
  <w:p w:rsidR="00E71825" w:rsidRDefault="00E71825">
    <w:pPr>
      <w:pStyle w:val="Yltunniste"/>
    </w:pPr>
  </w:p>
  <w:p w:rsidR="00E71825" w:rsidRDefault="00E71825">
    <w:pPr>
      <w:pStyle w:val="Yltunniste"/>
    </w:pPr>
  </w:p>
  <w:p w:rsidR="00E71825" w:rsidRDefault="00E71825">
    <w:pPr>
      <w:pStyle w:val="Yltunniste"/>
    </w:pPr>
  </w:p>
  <w:p w:rsidR="00E71825" w:rsidRDefault="00E71825">
    <w:pPr>
      <w:pStyle w:val="Yltunniste"/>
    </w:pPr>
  </w:p>
  <w:p w:rsidR="00E71825" w:rsidRDefault="00E71825">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10711"/>
    <w:multiLevelType w:val="hybridMultilevel"/>
    <w:tmpl w:val="33E42B9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2DA265A7"/>
    <w:multiLevelType w:val="hybridMultilevel"/>
    <w:tmpl w:val="FFBED64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40720FFB"/>
    <w:multiLevelType w:val="hybridMultilevel"/>
    <w:tmpl w:val="E626E37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54366250"/>
    <w:multiLevelType w:val="hybridMultilevel"/>
    <w:tmpl w:val="CBA287F8"/>
    <w:lvl w:ilvl="0" w:tplc="040B000F">
      <w:start w:val="1"/>
      <w:numFmt w:val="decimal"/>
      <w:lvlText w:val="%1."/>
      <w:lvlJc w:val="left"/>
      <w:pPr>
        <w:ind w:left="1440" w:hanging="360"/>
      </w:p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4" w15:restartNumberingAfterBreak="0">
    <w:nsid w:val="6A2E33EA"/>
    <w:multiLevelType w:val="hybridMultilevel"/>
    <w:tmpl w:val="B616F28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stylePaneSortMethod w:val="0000"/>
  <w:documentProtection w:formatting="1" w:enforcement="0"/>
  <w:defaultTabStop w:val="1304"/>
  <w:autoHyphenation/>
  <w:hyphenationZone w:val="454"/>
  <w:doNotHyphenateCap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1B0"/>
    <w:rsid w:val="00007066"/>
    <w:rsid w:val="00013EC6"/>
    <w:rsid w:val="000661B0"/>
    <w:rsid w:val="00096CBB"/>
    <w:rsid w:val="000B265B"/>
    <w:rsid w:val="000B7870"/>
    <w:rsid w:val="0010020A"/>
    <w:rsid w:val="001067E6"/>
    <w:rsid w:val="001310D4"/>
    <w:rsid w:val="00132230"/>
    <w:rsid w:val="00151B64"/>
    <w:rsid w:val="0016511B"/>
    <w:rsid w:val="00185A63"/>
    <w:rsid w:val="00191D28"/>
    <w:rsid w:val="001A34F0"/>
    <w:rsid w:val="001B139E"/>
    <w:rsid w:val="001D5601"/>
    <w:rsid w:val="0020718D"/>
    <w:rsid w:val="0021001D"/>
    <w:rsid w:val="00211D3C"/>
    <w:rsid w:val="00226D9F"/>
    <w:rsid w:val="00246265"/>
    <w:rsid w:val="0025671B"/>
    <w:rsid w:val="00266CC0"/>
    <w:rsid w:val="00270E0C"/>
    <w:rsid w:val="00286A9D"/>
    <w:rsid w:val="002A0D8B"/>
    <w:rsid w:val="002C0160"/>
    <w:rsid w:val="002C5AA7"/>
    <w:rsid w:val="002E7793"/>
    <w:rsid w:val="002F560D"/>
    <w:rsid w:val="00300DE8"/>
    <w:rsid w:val="00304453"/>
    <w:rsid w:val="00305719"/>
    <w:rsid w:val="003347C9"/>
    <w:rsid w:val="0035459C"/>
    <w:rsid w:val="003640F5"/>
    <w:rsid w:val="003750BB"/>
    <w:rsid w:val="003973BF"/>
    <w:rsid w:val="003B76FF"/>
    <w:rsid w:val="003C33DF"/>
    <w:rsid w:val="003D3881"/>
    <w:rsid w:val="003D58ED"/>
    <w:rsid w:val="003D65EB"/>
    <w:rsid w:val="003F66F4"/>
    <w:rsid w:val="0041607C"/>
    <w:rsid w:val="00434623"/>
    <w:rsid w:val="00457B4D"/>
    <w:rsid w:val="004953C1"/>
    <w:rsid w:val="004A45D5"/>
    <w:rsid w:val="004C2159"/>
    <w:rsid w:val="004C6640"/>
    <w:rsid w:val="004F4C8E"/>
    <w:rsid w:val="004F79F2"/>
    <w:rsid w:val="005012A6"/>
    <w:rsid w:val="00521BE7"/>
    <w:rsid w:val="00522FD0"/>
    <w:rsid w:val="0053601B"/>
    <w:rsid w:val="00537187"/>
    <w:rsid w:val="00554DD3"/>
    <w:rsid w:val="00565FB2"/>
    <w:rsid w:val="005B0817"/>
    <w:rsid w:val="005C3969"/>
    <w:rsid w:val="005F75D3"/>
    <w:rsid w:val="00607390"/>
    <w:rsid w:val="0060748B"/>
    <w:rsid w:val="0064565D"/>
    <w:rsid w:val="006745DE"/>
    <w:rsid w:val="006B35E1"/>
    <w:rsid w:val="006C05CD"/>
    <w:rsid w:val="00786321"/>
    <w:rsid w:val="00793DFD"/>
    <w:rsid w:val="00796EFE"/>
    <w:rsid w:val="007A1659"/>
    <w:rsid w:val="007A4385"/>
    <w:rsid w:val="007C2E1B"/>
    <w:rsid w:val="007D2F67"/>
    <w:rsid w:val="007D6388"/>
    <w:rsid w:val="007F37F0"/>
    <w:rsid w:val="00803600"/>
    <w:rsid w:val="00836378"/>
    <w:rsid w:val="00837803"/>
    <w:rsid w:val="008552E2"/>
    <w:rsid w:val="008574B9"/>
    <w:rsid w:val="0089099A"/>
    <w:rsid w:val="008A4EF8"/>
    <w:rsid w:val="008B18D6"/>
    <w:rsid w:val="008B552E"/>
    <w:rsid w:val="008E2522"/>
    <w:rsid w:val="008F0D4D"/>
    <w:rsid w:val="008F186A"/>
    <w:rsid w:val="00905B5B"/>
    <w:rsid w:val="00906A48"/>
    <w:rsid w:val="00923EB7"/>
    <w:rsid w:val="009265C5"/>
    <w:rsid w:val="00935F6B"/>
    <w:rsid w:val="00944880"/>
    <w:rsid w:val="009772EF"/>
    <w:rsid w:val="00987FC8"/>
    <w:rsid w:val="00992923"/>
    <w:rsid w:val="009A473A"/>
    <w:rsid w:val="009A65E5"/>
    <w:rsid w:val="009D4FB5"/>
    <w:rsid w:val="009D4FEC"/>
    <w:rsid w:val="009E2F60"/>
    <w:rsid w:val="009E5AE3"/>
    <w:rsid w:val="009E6A0D"/>
    <w:rsid w:val="009F3A32"/>
    <w:rsid w:val="009F4CDF"/>
    <w:rsid w:val="00A25E50"/>
    <w:rsid w:val="00A32F7D"/>
    <w:rsid w:val="00A66042"/>
    <w:rsid w:val="00A71F73"/>
    <w:rsid w:val="00A74322"/>
    <w:rsid w:val="00A87087"/>
    <w:rsid w:val="00A9554C"/>
    <w:rsid w:val="00AB0B3B"/>
    <w:rsid w:val="00AB10D9"/>
    <w:rsid w:val="00AB3FCA"/>
    <w:rsid w:val="00AC5D11"/>
    <w:rsid w:val="00AE76E2"/>
    <w:rsid w:val="00B152F7"/>
    <w:rsid w:val="00B40D87"/>
    <w:rsid w:val="00B52B8E"/>
    <w:rsid w:val="00B62760"/>
    <w:rsid w:val="00B82CE7"/>
    <w:rsid w:val="00B8588E"/>
    <w:rsid w:val="00BB6383"/>
    <w:rsid w:val="00BB7BFB"/>
    <w:rsid w:val="00BC68C4"/>
    <w:rsid w:val="00BD340A"/>
    <w:rsid w:val="00C02F9B"/>
    <w:rsid w:val="00C04AAD"/>
    <w:rsid w:val="00C074CF"/>
    <w:rsid w:val="00C14665"/>
    <w:rsid w:val="00C23BF7"/>
    <w:rsid w:val="00C34294"/>
    <w:rsid w:val="00C534EA"/>
    <w:rsid w:val="00CF2907"/>
    <w:rsid w:val="00D5383F"/>
    <w:rsid w:val="00D56699"/>
    <w:rsid w:val="00E0506D"/>
    <w:rsid w:val="00E075DB"/>
    <w:rsid w:val="00E1304A"/>
    <w:rsid w:val="00E13964"/>
    <w:rsid w:val="00E24761"/>
    <w:rsid w:val="00E36289"/>
    <w:rsid w:val="00E71825"/>
    <w:rsid w:val="00E906E0"/>
    <w:rsid w:val="00E913CC"/>
    <w:rsid w:val="00E9183E"/>
    <w:rsid w:val="00EA317A"/>
    <w:rsid w:val="00ED22E4"/>
    <w:rsid w:val="00ED38CF"/>
    <w:rsid w:val="00ED39CE"/>
    <w:rsid w:val="00F002FE"/>
    <w:rsid w:val="00F13C77"/>
    <w:rsid w:val="00F15324"/>
    <w:rsid w:val="00F24006"/>
    <w:rsid w:val="00F65B8D"/>
    <w:rsid w:val="00F947DE"/>
    <w:rsid w:val="00FB131A"/>
    <w:rsid w:val="00FB4CC8"/>
    <w:rsid w:val="00FC4BD1"/>
    <w:rsid w:val="00FE5BC1"/>
    <w:rsid w:val="00FF604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3A4D709-336D-4CC2-AA29-755D5E561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fi-FI" w:eastAsia="fi-FI"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unhideWhenUsed="1"/>
    <w:lsdException w:name="Quote" w:semiHidden="1" w:unhideWhenUsed="1" w:qFormat="1"/>
    <w:lsdException w:name="Intense Quote" w:semiHidden="1" w:unhideWhenUsed="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unhideWhenUsed/>
    <w:qFormat/>
    <w:rsid w:val="00007066"/>
    <w:pPr>
      <w:spacing w:after="240" w:line="380" w:lineRule="atLeast"/>
      <w:contextualSpacing/>
    </w:pPr>
    <w:rPr>
      <w:noProof/>
      <w:color w:val="000000"/>
      <w:sz w:val="34"/>
      <w:szCs w:val="24"/>
      <w:lang w:eastAsia="en-US"/>
    </w:rPr>
  </w:style>
  <w:style w:type="paragraph" w:styleId="Otsikko1">
    <w:name w:val="heading 1"/>
    <w:basedOn w:val="Normaali"/>
    <w:next w:val="Normaali"/>
    <w:link w:val="Otsikko1Char"/>
    <w:uiPriority w:val="9"/>
    <w:qFormat/>
    <w:rsid w:val="00AC5D11"/>
    <w:pPr>
      <w:keepNext/>
      <w:keepLines/>
      <w:spacing w:line="840" w:lineRule="exact"/>
      <w:outlineLvl w:val="0"/>
    </w:pPr>
    <w:rPr>
      <w:rFonts w:ascii="Georgia" w:eastAsia="Times New Roman" w:hAnsi="Georgia"/>
      <w:bCs/>
      <w:i/>
      <w:color w:val="005293"/>
      <w:sz w:val="80"/>
      <w:szCs w:val="32"/>
    </w:rPr>
  </w:style>
  <w:style w:type="paragraph" w:styleId="Otsikko2">
    <w:name w:val="heading 2"/>
    <w:basedOn w:val="Normaali"/>
    <w:next w:val="Normaali"/>
    <w:link w:val="Otsikko2Char"/>
    <w:uiPriority w:val="9"/>
    <w:qFormat/>
    <w:rsid w:val="00803600"/>
    <w:pPr>
      <w:keepNext/>
      <w:keepLines/>
      <w:spacing w:before="240" w:after="360" w:line="440" w:lineRule="exact"/>
      <w:outlineLvl w:val="1"/>
    </w:pPr>
    <w:rPr>
      <w:rFonts w:ascii="Georgia" w:eastAsia="Times New Roman" w:hAnsi="Georgia"/>
      <w:bCs/>
      <w:i/>
      <w:sz w:val="40"/>
      <w:szCs w:val="26"/>
    </w:rPr>
  </w:style>
  <w:style w:type="paragraph" w:styleId="Otsikko3">
    <w:name w:val="heading 3"/>
    <w:basedOn w:val="Normaali"/>
    <w:next w:val="Otsikko4"/>
    <w:link w:val="Otsikko3Char"/>
    <w:uiPriority w:val="9"/>
    <w:qFormat/>
    <w:rsid w:val="00521BE7"/>
    <w:pPr>
      <w:keepNext/>
      <w:keepLines/>
      <w:pBdr>
        <w:top w:val="dotted" w:sz="8" w:space="2" w:color="auto"/>
      </w:pBdr>
      <w:spacing w:after="0" w:line="440" w:lineRule="exact"/>
      <w:outlineLvl w:val="2"/>
    </w:pPr>
    <w:rPr>
      <w:rFonts w:ascii="Georgia" w:eastAsia="Times New Roman" w:hAnsi="Georgia"/>
      <w:bCs/>
      <w:caps/>
      <w:color w:val="005293"/>
      <w:sz w:val="40"/>
    </w:rPr>
  </w:style>
  <w:style w:type="paragraph" w:styleId="Otsikko4">
    <w:name w:val="heading 4"/>
    <w:basedOn w:val="Normaali"/>
    <w:next w:val="Normaali"/>
    <w:link w:val="Otsikko4Char"/>
    <w:uiPriority w:val="9"/>
    <w:qFormat/>
    <w:rsid w:val="003D65EB"/>
    <w:pPr>
      <w:keepNext/>
      <w:keepLines/>
      <w:spacing w:after="85" w:line="400" w:lineRule="exact"/>
      <w:outlineLvl w:val="3"/>
    </w:pPr>
    <w:rPr>
      <w:rFonts w:ascii="Georgia" w:eastAsia="Times New Roman" w:hAnsi="Georgia"/>
      <w:bCs/>
      <w:i/>
      <w:iCs/>
    </w:rPr>
  </w:style>
  <w:style w:type="paragraph" w:styleId="Otsikko5">
    <w:name w:val="heading 5"/>
    <w:basedOn w:val="Normaali"/>
    <w:next w:val="Normaali"/>
    <w:link w:val="Otsikko5Char"/>
    <w:semiHidden/>
    <w:unhideWhenUsed/>
    <w:qFormat/>
    <w:rsid w:val="002A0D8B"/>
    <w:pPr>
      <w:keepNext/>
      <w:keepLines/>
      <w:spacing w:before="40" w:after="0"/>
      <w:outlineLvl w:val="4"/>
    </w:pPr>
    <w:rPr>
      <w:rFonts w:asciiTheme="majorHAnsi" w:eastAsiaTheme="majorEastAsia" w:hAnsiTheme="majorHAnsi" w:cstheme="majorBidi"/>
      <w:color w:val="8B0E2E"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AC5D11"/>
    <w:rPr>
      <w:rFonts w:ascii="Georgia" w:eastAsia="Times New Roman" w:hAnsi="Georgia"/>
      <w:bCs/>
      <w:i/>
      <w:noProof/>
      <w:color w:val="005293"/>
      <w:sz w:val="80"/>
      <w:szCs w:val="32"/>
      <w:lang w:eastAsia="en-US"/>
    </w:rPr>
  </w:style>
  <w:style w:type="character" w:customStyle="1" w:styleId="Otsikko2Char">
    <w:name w:val="Otsikko 2 Char"/>
    <w:basedOn w:val="Kappaleenoletusfontti"/>
    <w:link w:val="Otsikko2"/>
    <w:uiPriority w:val="9"/>
    <w:rsid w:val="00803600"/>
    <w:rPr>
      <w:rFonts w:ascii="Georgia" w:eastAsia="Times New Roman" w:hAnsi="Georgia"/>
      <w:bCs/>
      <w:i/>
      <w:noProof/>
      <w:color w:val="000000"/>
      <w:sz w:val="40"/>
      <w:szCs w:val="26"/>
      <w:lang w:eastAsia="en-US"/>
    </w:rPr>
  </w:style>
  <w:style w:type="character" w:customStyle="1" w:styleId="Otsikko3Char">
    <w:name w:val="Otsikko 3 Char"/>
    <w:basedOn w:val="Kappaleenoletusfontti"/>
    <w:link w:val="Otsikko3"/>
    <w:uiPriority w:val="9"/>
    <w:rsid w:val="00521BE7"/>
    <w:rPr>
      <w:rFonts w:ascii="Georgia" w:eastAsia="Times New Roman" w:hAnsi="Georgia"/>
      <w:bCs/>
      <w:caps/>
      <w:noProof/>
      <w:color w:val="005293"/>
      <w:sz w:val="40"/>
      <w:szCs w:val="24"/>
      <w:lang w:eastAsia="en-US"/>
    </w:rPr>
  </w:style>
  <w:style w:type="character" w:customStyle="1" w:styleId="Otsikko4Char">
    <w:name w:val="Otsikko 4 Char"/>
    <w:basedOn w:val="Kappaleenoletusfontti"/>
    <w:link w:val="Otsikko4"/>
    <w:uiPriority w:val="9"/>
    <w:rsid w:val="003D65EB"/>
    <w:rPr>
      <w:rFonts w:ascii="Georgia" w:eastAsia="Times New Roman" w:hAnsi="Georgia"/>
      <w:bCs/>
      <w:i/>
      <w:iCs/>
      <w:noProof/>
      <w:color w:val="000000"/>
      <w:sz w:val="34"/>
      <w:szCs w:val="24"/>
      <w:lang w:eastAsia="en-US"/>
    </w:rPr>
  </w:style>
  <w:style w:type="paragraph" w:styleId="Seliteteksti">
    <w:name w:val="Balloon Text"/>
    <w:basedOn w:val="Normaali"/>
    <w:link w:val="SelitetekstiChar"/>
    <w:semiHidden/>
    <w:rsid w:val="001067E6"/>
    <w:rPr>
      <w:rFonts w:ascii="Lucida Grande" w:hAnsi="Lucida Grande"/>
      <w:sz w:val="18"/>
      <w:szCs w:val="18"/>
    </w:rPr>
  </w:style>
  <w:style w:type="character" w:customStyle="1" w:styleId="SelitetekstiChar">
    <w:name w:val="Seliteteksti Char"/>
    <w:basedOn w:val="Kappaleenoletusfontti"/>
    <w:link w:val="Seliteteksti"/>
    <w:semiHidden/>
    <w:rsid w:val="001067E6"/>
    <w:rPr>
      <w:rFonts w:ascii="Lucida Grande" w:hAnsi="Lucida Grande"/>
      <w:noProof/>
      <w:color w:val="000000"/>
      <w:sz w:val="18"/>
      <w:szCs w:val="18"/>
    </w:rPr>
  </w:style>
  <w:style w:type="character" w:customStyle="1" w:styleId="Kappaleenoletuskirjasin1">
    <w:name w:val="Kappaleen oletuskirjasin1"/>
    <w:semiHidden/>
    <w:unhideWhenUsed/>
    <w:rsid w:val="001067E6"/>
  </w:style>
  <w:style w:type="paragraph" w:customStyle="1" w:styleId="Bold">
    <w:name w:val="Bold"/>
    <w:basedOn w:val="Normaali"/>
    <w:next w:val="Normaali"/>
    <w:semiHidden/>
    <w:qFormat/>
    <w:rsid w:val="001067E6"/>
    <w:pPr>
      <w:spacing w:after="0"/>
    </w:pPr>
    <w:rPr>
      <w:b/>
    </w:rPr>
  </w:style>
  <w:style w:type="paragraph" w:customStyle="1" w:styleId="Otsikko3pun">
    <w:name w:val="Otsikko 3 pun"/>
    <w:basedOn w:val="Otsikko3"/>
    <w:qFormat/>
    <w:rsid w:val="001067E6"/>
    <w:rPr>
      <w:color w:val="BB133E"/>
    </w:rPr>
  </w:style>
  <w:style w:type="paragraph" w:customStyle="1" w:styleId="Otsikko3vihr">
    <w:name w:val="Otsikko 3 vihr"/>
    <w:basedOn w:val="Otsikko3pun"/>
    <w:qFormat/>
    <w:rsid w:val="001067E6"/>
    <w:rPr>
      <w:color w:val="69BE28"/>
    </w:rPr>
  </w:style>
  <w:style w:type="paragraph" w:customStyle="1" w:styleId="Otsikko3lila">
    <w:name w:val="Otsikko 3 lila"/>
    <w:basedOn w:val="Otsikko3vihr"/>
    <w:qFormat/>
    <w:rsid w:val="001067E6"/>
    <w:rPr>
      <w:color w:val="722EA5"/>
    </w:rPr>
  </w:style>
  <w:style w:type="paragraph" w:customStyle="1" w:styleId="osoitteet">
    <w:name w:val="osoitteet"/>
    <w:unhideWhenUsed/>
    <w:qFormat/>
    <w:rsid w:val="000B7870"/>
    <w:pPr>
      <w:tabs>
        <w:tab w:val="left" w:pos="2835"/>
        <w:tab w:val="left" w:pos="6577"/>
      </w:tabs>
    </w:pPr>
    <w:rPr>
      <w:noProof/>
      <w:color w:val="000000"/>
      <w:sz w:val="26"/>
      <w:szCs w:val="24"/>
      <w:lang w:eastAsia="en-US"/>
    </w:rPr>
  </w:style>
  <w:style w:type="character" w:styleId="Hyperlinkki">
    <w:name w:val="Hyperlink"/>
    <w:basedOn w:val="Kappaleenoletusfontti"/>
    <w:unhideWhenUsed/>
    <w:rsid w:val="003D65EB"/>
    <w:rPr>
      <w:color w:val="005293"/>
      <w:u w:val="single"/>
    </w:rPr>
  </w:style>
  <w:style w:type="paragraph" w:styleId="Yltunniste">
    <w:name w:val="header"/>
    <w:basedOn w:val="Normaali"/>
    <w:link w:val="YltunnisteChar"/>
    <w:semiHidden/>
    <w:rsid w:val="004F4C8E"/>
    <w:pPr>
      <w:tabs>
        <w:tab w:val="center" w:pos="4819"/>
        <w:tab w:val="right" w:pos="9638"/>
      </w:tabs>
    </w:pPr>
  </w:style>
  <w:style w:type="character" w:customStyle="1" w:styleId="YltunnisteChar">
    <w:name w:val="Ylätunniste Char"/>
    <w:basedOn w:val="Kappaleenoletusfontti"/>
    <w:link w:val="Yltunniste"/>
    <w:semiHidden/>
    <w:rsid w:val="00AB10D9"/>
    <w:rPr>
      <w:noProof/>
      <w:color w:val="000000"/>
      <w:sz w:val="34"/>
      <w:szCs w:val="24"/>
      <w:lang w:eastAsia="en-US"/>
    </w:rPr>
  </w:style>
  <w:style w:type="paragraph" w:styleId="Alatunniste">
    <w:name w:val="footer"/>
    <w:basedOn w:val="Normaali"/>
    <w:link w:val="AlatunnisteChar"/>
    <w:unhideWhenUsed/>
    <w:rsid w:val="00007066"/>
    <w:pPr>
      <w:tabs>
        <w:tab w:val="center" w:pos="4819"/>
        <w:tab w:val="right" w:pos="9638"/>
      </w:tabs>
      <w:spacing w:line="300" w:lineRule="atLeast"/>
    </w:pPr>
    <w:rPr>
      <w:sz w:val="30"/>
    </w:rPr>
  </w:style>
  <w:style w:type="character" w:customStyle="1" w:styleId="AlatunnisteChar">
    <w:name w:val="Alatunniste Char"/>
    <w:basedOn w:val="Kappaleenoletusfontti"/>
    <w:link w:val="Alatunniste"/>
    <w:rsid w:val="00007066"/>
    <w:rPr>
      <w:noProof/>
      <w:color w:val="000000"/>
      <w:sz w:val="30"/>
      <w:szCs w:val="24"/>
      <w:lang w:eastAsia="en-US"/>
    </w:rPr>
  </w:style>
  <w:style w:type="character" w:customStyle="1" w:styleId="Otsikko5Char">
    <w:name w:val="Otsikko 5 Char"/>
    <w:basedOn w:val="Kappaleenoletusfontti"/>
    <w:link w:val="Otsikko5"/>
    <w:semiHidden/>
    <w:rsid w:val="002A0D8B"/>
    <w:rPr>
      <w:rFonts w:asciiTheme="majorHAnsi" w:eastAsiaTheme="majorEastAsia" w:hAnsiTheme="majorHAnsi" w:cstheme="majorBidi"/>
      <w:noProof/>
      <w:color w:val="8B0E2E" w:themeColor="accent1" w:themeShade="BF"/>
      <w:sz w:val="3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nja.ollila@evl.fi"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elsinginseurakunnat.fi/yhteinentoiminta/apuajatukea/suruaika/sururyhmat.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25079EEF55A4BFC94635FF892572EF8"/>
        <w:category>
          <w:name w:val="Yleiset"/>
          <w:gallery w:val="placeholder"/>
        </w:category>
        <w:types>
          <w:type w:val="bbPlcHdr"/>
        </w:types>
        <w:behaviors>
          <w:behavior w:val="content"/>
        </w:behaviors>
        <w:guid w:val="{64915107-3FB3-4353-9937-6AADBA6208DE}"/>
      </w:docPartPr>
      <w:docPartBody>
        <w:p w:rsidR="00902519" w:rsidRDefault="00902519">
          <w:pPr>
            <w:pStyle w:val="725079EEF55A4BFC94635FF892572EF8"/>
          </w:pPr>
          <w:r w:rsidRPr="002F560D">
            <w:t>K</w:t>
          </w:r>
          <w:r>
            <w:t>likkaa ja kirjoita pääotsikko tähän</w:t>
          </w:r>
        </w:p>
      </w:docPartBody>
    </w:docPart>
    <w:docPart>
      <w:docPartPr>
        <w:name w:val="55CD8DB922A64D0591F48261C6FEDE49"/>
        <w:category>
          <w:name w:val="Yleiset"/>
          <w:gallery w:val="placeholder"/>
        </w:category>
        <w:types>
          <w:type w:val="bbPlcHdr"/>
        </w:types>
        <w:behaviors>
          <w:behavior w:val="content"/>
        </w:behaviors>
        <w:guid w:val="{2502156B-26A1-48CE-A042-E276196BE634}"/>
      </w:docPartPr>
      <w:docPartBody>
        <w:p w:rsidR="00902519" w:rsidRDefault="00902519">
          <w:pPr>
            <w:pStyle w:val="55CD8DB922A64D0591F48261C6FEDE49"/>
          </w:pPr>
          <w:r w:rsidRPr="002F560D">
            <w:t>K</w:t>
          </w:r>
          <w:r>
            <w:t xml:space="preserve">likkaa ja kirjoita pääotsikkoa täsmentävä ja tukeva alaotsikko. </w:t>
          </w:r>
        </w:p>
      </w:docPartBody>
    </w:docPart>
    <w:docPart>
      <w:docPartPr>
        <w:name w:val="4F2C4621F25840CEB9C92C30222116F1"/>
        <w:category>
          <w:name w:val="Yleiset"/>
          <w:gallery w:val="placeholder"/>
        </w:category>
        <w:types>
          <w:type w:val="bbPlcHdr"/>
        </w:types>
        <w:behaviors>
          <w:behavior w:val="content"/>
        </w:behaviors>
        <w:guid w:val="{C4AF2CAB-3F4D-4F36-99A9-0D70F0CDCFE4}"/>
      </w:docPartPr>
      <w:docPartBody>
        <w:p w:rsidR="000341ED" w:rsidRPr="00FC4BD1" w:rsidRDefault="00902519" w:rsidP="006C05CD">
          <w:pPr>
            <w:pStyle w:val="Otsikko3"/>
            <w:rPr>
              <w:rFonts w:eastAsiaTheme="minorHAnsi"/>
            </w:rPr>
          </w:pPr>
          <w:r w:rsidRPr="00CD1213">
            <w:t>Sisältöä sisäsivuille</w:t>
          </w:r>
        </w:p>
        <w:p w:rsidR="000341ED" w:rsidRDefault="00902519" w:rsidP="006C05CD">
          <w:r>
            <w:t>Sisältöä näille sisäsivuille pääset tekemään klikkaamalla tekstiä ryhtymällä työhön. Muistathan hyödyntää pohjaan luotuja tyylejä (ks. ohjeet alla).</w:t>
          </w:r>
        </w:p>
        <w:p w:rsidR="000341ED" w:rsidRDefault="00902519" w:rsidP="006C05CD">
          <w:r>
            <w:t>Nämä ohjeet katoavat, kun alat kirjoittaa omaa sisältöä. Jos tarvitset näitä työsi tukena, avaa uusi vastaava esitepohja tämän rinnalle auki. Työstä toista pohjaa ja lue ohjeita toisesta.</w:t>
          </w:r>
        </w:p>
        <w:p w:rsidR="000341ED" w:rsidRDefault="00902519" w:rsidP="00E24761">
          <w:r w:rsidRPr="00EB7126">
            <w:t>Tämä esiepohja on suunniteltu pääasiassa tapahtumaesitteeksi.</w:t>
          </w:r>
          <w:r>
            <w:t xml:space="preserve"> Sisäsivuille on suunniteltu kolme erilaista tekstityyliä ja niitä käytetään seuraavasti:</w:t>
          </w:r>
        </w:p>
        <w:p w:rsidR="000341ED" w:rsidRDefault="00902519" w:rsidP="00E24761">
          <w:pPr>
            <w:pStyle w:val="Otsikko3"/>
          </w:pPr>
          <w:r>
            <w:t>Tapahtuman otsikko = otsikko 3</w:t>
          </w:r>
        </w:p>
        <w:p w:rsidR="000341ED" w:rsidRDefault="00902519" w:rsidP="00E24761">
          <w:pPr>
            <w:pStyle w:val="Otsikko4"/>
          </w:pPr>
          <w:r>
            <w:t>Aika ja paikka = Otsikko 4</w:t>
          </w:r>
        </w:p>
        <w:p w:rsidR="000341ED" w:rsidRDefault="00902519" w:rsidP="00E24761">
          <w:r>
            <w:t>Lisätiedot kirjoitetaan tekstityylillä: Normaali</w:t>
          </w:r>
        </w:p>
        <w:p w:rsidR="000341ED" w:rsidRDefault="00902519" w:rsidP="00E24761">
          <w:pPr>
            <w:pStyle w:val="Otsikko3"/>
          </w:pPr>
          <w:r>
            <w:t>hyödynnä tyylejä</w:t>
          </w:r>
        </w:p>
        <w:p w:rsidR="000341ED" w:rsidRDefault="00902519" w:rsidP="00E24761">
          <w:r>
            <w:t>Tyylit löydät Wordin ylävalikon Aloitus-nauhalta kohdasta: Tyylit. Tyylit-ryhmän oikeassa alakulmassa olevasta pienen pienestä merkistä saat tyylien valikoiman näkyviin myös omassa ikkunassaan.</w:t>
          </w:r>
        </w:p>
        <w:p w:rsidR="000341ED" w:rsidRDefault="00902519" w:rsidP="00E24761">
          <w:r>
            <w:t>Valitsemalla tyylin saat muutettua yhden kappaleen tyylin kerrallaan.</w:t>
          </w:r>
        </w:p>
        <w:p w:rsidR="000341ED" w:rsidRDefault="00902519" w:rsidP="00E24761">
          <w:r>
            <w:t>Sisäsivun Otsikko 3-tyylit on tehty kaikilla lisäväreillä. Käytä yhdessä esitteessä yhtä lisäväriä. Otsikon yläpuolelle tuleva viiva on tyyliin sisältyvä lisäominaisuus.</w:t>
          </w:r>
        </w:p>
        <w:p w:rsidR="000341ED" w:rsidRDefault="00902519" w:rsidP="009E6A0D">
          <w:pPr>
            <w:pStyle w:val="Otsikko3"/>
          </w:pPr>
          <w:r>
            <w:t>Etusivun kuva</w:t>
          </w:r>
        </w:p>
        <w:p w:rsidR="000341ED" w:rsidRDefault="00902519" w:rsidP="009E6A0D">
          <w:r>
            <w:t>Etusivulle on helppoa lisätä kuva. Klikkaat vain kuvan paikkaa ja valitset sopivan kuvan tiedostoistasi. Pidäthän huolen, että kuvassa on tarpeeksi resoluutiota eli se ei näytä rakeiselta.</w:t>
          </w:r>
        </w:p>
        <w:p w:rsidR="000341ED" w:rsidRDefault="00902519" w:rsidP="009E6A0D">
          <w:r>
            <w:t>Valmiista esitteestä kannattaa aina ottaa ensin yksi testikopio ja vasta sen jälkeen ne tarvittavat 100 kpl.</w:t>
          </w:r>
        </w:p>
        <w:p w:rsidR="000341ED" w:rsidRDefault="00902519" w:rsidP="00B8588E">
          <w:pPr>
            <w:pStyle w:val="Otsikko3"/>
          </w:pPr>
          <w:r>
            <w:t>miksi logo ja kulma näyttävät haaleilta?</w:t>
          </w:r>
        </w:p>
        <w:p w:rsidR="000341ED" w:rsidRDefault="00902519" w:rsidP="00B8588E">
          <w:r>
            <w:t xml:space="preserve">Koska ne on sijoitettu alatunnisteisiin. Ne kuitenkin tulostuvat normaalissa väreissä. Lopulliset värit pystyt tarkistaa valitsemalla Ylävalikosta: Tiedosto -&gt;Tulosta. </w:t>
          </w:r>
        </w:p>
        <w:p w:rsidR="000341ED" w:rsidRPr="00F15A19" w:rsidRDefault="00902519" w:rsidP="002A0D8B">
          <w:pPr>
            <w:pStyle w:val="Otsikko3"/>
          </w:pPr>
          <w:r>
            <w:t>Muista tarkistaa sivumäärä</w:t>
          </w:r>
        </w:p>
        <w:p w:rsidR="000341ED" w:rsidRDefault="00902519" w:rsidP="002A0D8B">
          <w:r>
            <w:t xml:space="preserve">Jotta takasivu tulee tosiaan takasivuksi, esitteessä tulee aina olla neljällä jaollinen määrä sivuja eli yleisimmin 4 tai 8 sivua. </w:t>
          </w:r>
        </w:p>
        <w:p w:rsidR="000341ED" w:rsidRDefault="00902519" w:rsidP="002A0D8B">
          <w:r>
            <w:t>Jos sisältöä on niukasti, voi kannen taustan eli sivun 2 jättää tyhjäksi ja aloittaa sisällön vasta sivulta 3.</w:t>
          </w:r>
        </w:p>
        <w:p w:rsidR="000341ED" w:rsidRDefault="00902519" w:rsidP="002A0D8B">
          <w:r>
            <w:t>Kun lisäät sivuja, pidä huoli, että lisäät sisäsivuja eikä kansia tai takasivuja.</w:t>
          </w:r>
        </w:p>
        <w:p w:rsidR="000341ED" w:rsidRDefault="00902519" w:rsidP="00A74322">
          <w:pPr>
            <w:pStyle w:val="Otsikko3"/>
          </w:pPr>
          <w:r>
            <w:t>Tulosta vihoksi</w:t>
          </w:r>
        </w:p>
        <w:p w:rsidR="000341ED" w:rsidRDefault="00902519" w:rsidP="00A74322">
          <w:r>
            <w:t>Tämä pohja on tehty A4-kokoon. Esitteen tästä saat valitsemalla A5-kokoisen vihkotulostuksen tulostimen asetuksista.</w:t>
          </w:r>
        </w:p>
        <w:p w:rsidR="000341ED" w:rsidRDefault="00902519" w:rsidP="00A74322">
          <w:r>
            <w:t>Muistathan tarkistaa, että fonttikoko on tarpeisiisi riittävää vielä tulostuskoossakin.</w:t>
          </w:r>
        </w:p>
        <w:p w:rsidR="000341ED" w:rsidRPr="006958CA" w:rsidRDefault="00902519" w:rsidP="002A0D8B">
          <w:pPr>
            <w:pStyle w:val="Otsikko3"/>
          </w:pPr>
          <w:r>
            <w:t>Kuvan lisääminen sisäsivuille</w:t>
          </w:r>
        </w:p>
        <w:p w:rsidR="000341ED" w:rsidRDefault="00902519" w:rsidP="002A0D8B">
          <w:r>
            <w:t>Voit lisätä kuvia myös sisäsivuille. Kuvan lisäät näin:</w:t>
          </w:r>
        </w:p>
        <w:p w:rsidR="000341ED" w:rsidRPr="00FB4CC8" w:rsidRDefault="00902519" w:rsidP="000341ED">
          <w:pPr>
            <w:numPr>
              <w:ilvl w:val="0"/>
              <w:numId w:val="1"/>
            </w:numPr>
            <w:spacing w:after="240" w:line="380" w:lineRule="atLeast"/>
            <w:contextualSpacing/>
          </w:pPr>
          <w:r w:rsidRPr="00FB4CC8">
            <w:t xml:space="preserve">Siirrä välkkyvä kursori </w:t>
          </w:r>
          <w:r>
            <w:t>lähelle sitä kohtaa</w:t>
          </w:r>
          <w:r w:rsidRPr="00FB4CC8">
            <w:t>, johon haluat kuvan lisätä.</w:t>
          </w:r>
        </w:p>
        <w:p w:rsidR="000341ED" w:rsidRPr="00FB4CC8" w:rsidRDefault="00902519" w:rsidP="000341ED">
          <w:pPr>
            <w:numPr>
              <w:ilvl w:val="0"/>
              <w:numId w:val="1"/>
            </w:numPr>
            <w:spacing w:after="240" w:line="380" w:lineRule="atLeast"/>
            <w:contextualSpacing/>
          </w:pPr>
          <w:r w:rsidRPr="00FB4CC8">
            <w:t>Valitse ylhäältä Lisää-nauhalta -&gt; Kuva</w:t>
          </w:r>
        </w:p>
        <w:p w:rsidR="000341ED" w:rsidRPr="00FB4CC8" w:rsidRDefault="00902519" w:rsidP="000341ED">
          <w:pPr>
            <w:numPr>
              <w:ilvl w:val="0"/>
              <w:numId w:val="1"/>
            </w:numPr>
            <w:spacing w:after="240" w:line="380" w:lineRule="atLeast"/>
            <w:contextualSpacing/>
          </w:pPr>
          <w:r w:rsidRPr="00FB4CC8">
            <w:t>Hae kuva tiedostoistasi ja klikkaa Lisää.</w:t>
          </w:r>
        </w:p>
        <w:p w:rsidR="000341ED" w:rsidRPr="00FB4CC8" w:rsidRDefault="00902519" w:rsidP="000341ED">
          <w:pPr>
            <w:numPr>
              <w:ilvl w:val="0"/>
              <w:numId w:val="1"/>
            </w:numPr>
            <w:spacing w:after="240" w:line="380" w:lineRule="atLeast"/>
            <w:contextualSpacing/>
          </w:pPr>
          <w:r w:rsidRPr="00FB4CC8">
            <w:t>Kuvan ollessa valittuna eli heti sen esitteeseen ilmestymisen jälkeen, klikkaa kuvan vieressä oikealla puolella näkyvää pientä Asetteluasetukset -kuvaketta ja valitse teksti rivitykseksi: Neliö.</w:t>
          </w:r>
        </w:p>
        <w:p w:rsidR="000341ED" w:rsidRDefault="00902519" w:rsidP="002A0D8B">
          <w:r>
            <w:t>Halutessasi voit ryhdittää kuvaa vielä tekemällä sille reunat tai muita asetuksia. Niitä pääset tekemään kuvan ollessa valittuna ylävalikkoon ilmestyvästä Kuvatyökalut -&gt; Muotoile -nauhalta.</w:t>
          </w:r>
        </w:p>
        <w:p w:rsidR="000341ED" w:rsidRDefault="00902519" w:rsidP="00521BE7">
          <w:pPr>
            <w:pStyle w:val="Otsikko3"/>
          </w:pPr>
          <w:r>
            <w:t>Sivunumeroiden lisääminen</w:t>
          </w:r>
        </w:p>
        <w:p w:rsidR="000341ED" w:rsidRDefault="00902519" w:rsidP="00521BE7">
          <w:r>
            <w:t>Sivunumerot voit halutessasi lisätä esitteen sisäsivuille. Klikkaa jonkin sisäsivun alatunnistetta ja lisää sivunumero tahtomaasi kohtaan. Tyyleistä löydät sivunumerolle hieman pienennetyn fonttikoon nimellä: Alatunniste.</w:t>
          </w:r>
        </w:p>
        <w:p w:rsidR="00902519" w:rsidRDefault="00902519">
          <w:pPr>
            <w:pStyle w:val="4F2C4621F25840CEB9C92C30222116F1"/>
          </w:pPr>
          <w:r>
            <w:t>Kansilehdelle ja takasivulle ei ole jätetty paikkaa sivunumeroille. Pidä siis huoli siitä, että klikkaat alatunnistetta nimenomaan sisäsivulla.</w:t>
          </w:r>
        </w:p>
      </w:docPartBody>
    </w:docPart>
    <w:docPart>
      <w:docPartPr>
        <w:name w:val="9AB4F89BAECB4F81A34CF1CDB1C89A1B"/>
        <w:category>
          <w:name w:val="Yleiset"/>
          <w:gallery w:val="placeholder"/>
        </w:category>
        <w:types>
          <w:type w:val="bbPlcHdr"/>
        </w:types>
        <w:behaviors>
          <w:behavior w:val="content"/>
        </w:behaviors>
        <w:guid w:val="{E7B59373-296C-483F-9036-FC24BFEEAC8D}"/>
      </w:docPartPr>
      <w:docPartBody>
        <w:p w:rsidR="000341ED" w:rsidRDefault="00902519" w:rsidP="00521BE7">
          <w:pPr>
            <w:pStyle w:val="Otsikko3vihr"/>
            <w:rPr>
              <w:rStyle w:val="Otsikko3Char"/>
              <w:rFonts w:eastAsia="Arial"/>
            </w:rPr>
          </w:pPr>
          <w:r w:rsidRPr="00521BE7">
            <w:rPr>
              <w:rStyle w:val="Otsikko3Char"/>
              <w:rFonts w:eastAsia="Arial"/>
            </w:rPr>
            <w:t>TAKAKANTEEN LISÄÄ SISÄLTÖÄ TAI YHTEYSTIEDOT</w:t>
          </w:r>
        </w:p>
        <w:p w:rsidR="000341ED" w:rsidRDefault="00902519" w:rsidP="001D5601">
          <w:r w:rsidRPr="001D5601">
            <w:t>Takakanteen</w:t>
          </w:r>
          <w:r>
            <w:t xml:space="preserve"> voit jatkaa sisältösivujen asiaa tai laittaa vaikka yhteystietoja. Jos yhteystietoja on paljon, voit palstoittaa ne myös tässä yhden palstan esitepohjassa. Tee näin:</w:t>
          </w:r>
        </w:p>
        <w:p w:rsidR="000341ED" w:rsidRDefault="00902519" w:rsidP="000341ED">
          <w:pPr>
            <w:numPr>
              <w:ilvl w:val="0"/>
              <w:numId w:val="2"/>
            </w:numPr>
            <w:spacing w:after="240" w:line="380" w:lineRule="atLeast"/>
            <w:contextualSpacing/>
          </w:pPr>
          <w:r>
            <w:t>Kirjoita yhteystiedot tähän</w:t>
          </w:r>
        </w:p>
        <w:p w:rsidR="000341ED" w:rsidRDefault="00902519" w:rsidP="000341ED">
          <w:pPr>
            <w:numPr>
              <w:ilvl w:val="0"/>
              <w:numId w:val="2"/>
            </w:numPr>
            <w:spacing w:after="240" w:line="380" w:lineRule="atLeast"/>
            <w:contextualSpacing/>
          </w:pPr>
          <w:r>
            <w:t>Maalaa ne hiirellä</w:t>
          </w:r>
        </w:p>
        <w:p w:rsidR="000341ED" w:rsidRDefault="00902519" w:rsidP="000341ED">
          <w:pPr>
            <w:numPr>
              <w:ilvl w:val="0"/>
              <w:numId w:val="2"/>
            </w:numPr>
            <w:spacing w:after="240" w:line="380" w:lineRule="atLeast"/>
            <w:contextualSpacing/>
          </w:pPr>
          <w:r>
            <w:t xml:space="preserve">Valitse ylävalikosta Sivun asettelu –nauhalta: Palstat </w:t>
          </w:r>
          <w:r w:rsidRPr="008F0D4D">
            <w:rPr>
              <w:i/>
            </w:rPr>
            <w:t>Kaksi</w:t>
          </w:r>
          <w:r>
            <w:t xml:space="preserve"> tai </w:t>
          </w:r>
          <w:r w:rsidRPr="008F0D4D">
            <w:rPr>
              <w:i/>
            </w:rPr>
            <w:t>Kolme</w:t>
          </w:r>
        </w:p>
        <w:p w:rsidR="000341ED" w:rsidRPr="001D5601" w:rsidRDefault="00902519" w:rsidP="001D5601">
          <w:r>
            <w:t>Näin saat palstoitettua pelkästään yhteystiedot, mutta niitä ennen ja niiden jälkeen pystyt kirjoittaa leveämpää yhtä palstaa.</w:t>
          </w:r>
        </w:p>
        <w:p w:rsidR="000341ED" w:rsidRDefault="00EC210C" w:rsidP="00E71825"/>
        <w:p w:rsidR="00902519" w:rsidRDefault="00902519">
          <w:pPr>
            <w:pStyle w:val="9AB4F89BAECB4F81A34CF1CDB1C89A1B"/>
          </w:pPr>
          <w:r>
            <w:t>Alareunasta löydät yksikkösi yleiset yhteystiedot. Jos et halua niitä näkyville, poista tekstikehys, johon ne on sijoitettu.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10711"/>
    <w:multiLevelType w:val="hybridMultilevel"/>
    <w:tmpl w:val="33E42B9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54366250"/>
    <w:multiLevelType w:val="hybridMultilevel"/>
    <w:tmpl w:val="CBA287F8"/>
    <w:lvl w:ilvl="0" w:tplc="040B000F">
      <w:start w:val="1"/>
      <w:numFmt w:val="decimal"/>
      <w:lvlText w:val="%1."/>
      <w:lvlJc w:val="left"/>
      <w:pPr>
        <w:ind w:left="1440" w:hanging="360"/>
      </w:p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519"/>
    <w:rsid w:val="002E4962"/>
    <w:rsid w:val="008A4044"/>
    <w:rsid w:val="00902519"/>
    <w:rsid w:val="00DB1E28"/>
    <w:rsid w:val="00FE297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3">
    <w:name w:val="heading 3"/>
    <w:basedOn w:val="Normaali"/>
    <w:next w:val="Otsikko4"/>
    <w:link w:val="Otsikko3Char"/>
    <w:uiPriority w:val="9"/>
    <w:qFormat/>
    <w:pPr>
      <w:keepNext/>
      <w:keepLines/>
      <w:pBdr>
        <w:top w:val="dotted" w:sz="8" w:space="2" w:color="auto"/>
      </w:pBdr>
      <w:spacing w:after="0" w:line="440" w:lineRule="exact"/>
      <w:contextualSpacing/>
      <w:outlineLvl w:val="2"/>
    </w:pPr>
    <w:rPr>
      <w:rFonts w:ascii="Georgia" w:eastAsia="Times New Roman" w:hAnsi="Georgia" w:cs="Times New Roman"/>
      <w:bCs/>
      <w:caps/>
      <w:noProof/>
      <w:color w:val="005293"/>
      <w:sz w:val="40"/>
      <w:szCs w:val="24"/>
      <w:lang w:eastAsia="en-US"/>
    </w:rPr>
  </w:style>
  <w:style w:type="paragraph" w:styleId="Otsikko4">
    <w:name w:val="heading 4"/>
    <w:basedOn w:val="Normaali"/>
    <w:next w:val="Normaali"/>
    <w:link w:val="Otsikko4Char"/>
    <w:uiPriority w:val="9"/>
    <w:qFormat/>
    <w:pPr>
      <w:keepNext/>
      <w:keepLines/>
      <w:spacing w:after="85" w:line="400" w:lineRule="exact"/>
      <w:contextualSpacing/>
      <w:outlineLvl w:val="3"/>
    </w:pPr>
    <w:rPr>
      <w:rFonts w:ascii="Georgia" w:eastAsia="Times New Roman" w:hAnsi="Georgia" w:cs="Times New Roman"/>
      <w:bCs/>
      <w:i/>
      <w:iCs/>
      <w:noProof/>
      <w:color w:val="000000"/>
      <w:sz w:val="34"/>
      <w:szCs w:val="24"/>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725079EEF55A4BFC94635FF892572EF8">
    <w:name w:val="725079EEF55A4BFC94635FF892572EF8"/>
  </w:style>
  <w:style w:type="paragraph" w:customStyle="1" w:styleId="55CD8DB922A64D0591F48261C6FEDE49">
    <w:name w:val="55CD8DB922A64D0591F48261C6FEDE49"/>
  </w:style>
  <w:style w:type="character" w:customStyle="1" w:styleId="Otsikko3Char">
    <w:name w:val="Otsikko 3 Char"/>
    <w:basedOn w:val="Kappaleenoletusfontti"/>
    <w:link w:val="Otsikko3"/>
    <w:uiPriority w:val="9"/>
    <w:rPr>
      <w:rFonts w:ascii="Georgia" w:eastAsia="Times New Roman" w:hAnsi="Georgia" w:cs="Times New Roman"/>
      <w:bCs/>
      <w:caps/>
      <w:noProof/>
      <w:color w:val="005293"/>
      <w:sz w:val="40"/>
      <w:szCs w:val="24"/>
      <w:lang w:eastAsia="en-US"/>
    </w:rPr>
  </w:style>
  <w:style w:type="character" w:customStyle="1" w:styleId="Otsikko4Char">
    <w:name w:val="Otsikko 4 Char"/>
    <w:basedOn w:val="Kappaleenoletusfontti"/>
    <w:link w:val="Otsikko4"/>
    <w:uiPriority w:val="9"/>
    <w:rPr>
      <w:rFonts w:ascii="Georgia" w:eastAsia="Times New Roman" w:hAnsi="Georgia" w:cs="Times New Roman"/>
      <w:bCs/>
      <w:i/>
      <w:iCs/>
      <w:noProof/>
      <w:color w:val="000000"/>
      <w:sz w:val="34"/>
      <w:szCs w:val="24"/>
      <w:lang w:eastAsia="en-US"/>
    </w:rPr>
  </w:style>
  <w:style w:type="paragraph" w:customStyle="1" w:styleId="4F2C4621F25840CEB9C92C30222116F1">
    <w:name w:val="4F2C4621F25840CEB9C92C30222116F1"/>
  </w:style>
  <w:style w:type="paragraph" w:customStyle="1" w:styleId="Otsikko3vihr">
    <w:name w:val="Otsikko 3 vihr"/>
    <w:basedOn w:val="Normaali"/>
    <w:qFormat/>
    <w:pPr>
      <w:keepNext/>
      <w:keepLines/>
      <w:pBdr>
        <w:top w:val="dotted" w:sz="8" w:space="2" w:color="auto"/>
      </w:pBdr>
      <w:spacing w:after="0" w:line="440" w:lineRule="exact"/>
      <w:contextualSpacing/>
      <w:outlineLvl w:val="2"/>
    </w:pPr>
    <w:rPr>
      <w:rFonts w:ascii="Georgia" w:eastAsia="Times New Roman" w:hAnsi="Georgia" w:cs="Times New Roman"/>
      <w:bCs/>
      <w:caps/>
      <w:noProof/>
      <w:color w:val="69BE28"/>
      <w:sz w:val="40"/>
      <w:szCs w:val="24"/>
      <w:lang w:eastAsia="en-US"/>
    </w:rPr>
  </w:style>
  <w:style w:type="paragraph" w:customStyle="1" w:styleId="9AB4F89BAECB4F81A34CF1CDB1C89A1B">
    <w:name w:val="9AB4F89BAECB4F81A34CF1CDB1C89A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irkko Helsingissä-teema">
  <a:themeElements>
    <a:clrScheme name="Kirkko Helsingissä">
      <a:dk1>
        <a:sysClr val="windowText" lastClr="000000"/>
      </a:dk1>
      <a:lt1>
        <a:sysClr val="window" lastClr="FFFFFF"/>
      </a:lt1>
      <a:dk2>
        <a:srgbClr val="005293"/>
      </a:dk2>
      <a:lt2>
        <a:srgbClr val="93B1CC"/>
      </a:lt2>
      <a:accent1>
        <a:srgbClr val="BB133E"/>
      </a:accent1>
      <a:accent2>
        <a:srgbClr val="E9C5CB"/>
      </a:accent2>
      <a:accent3>
        <a:srgbClr val="69BE28"/>
      </a:accent3>
      <a:accent4>
        <a:srgbClr val="C8E59A"/>
      </a:accent4>
      <a:accent5>
        <a:srgbClr val="722EA5"/>
      </a:accent5>
      <a:accent6>
        <a:srgbClr val="D3B8E2"/>
      </a:accent6>
      <a:hlink>
        <a:srgbClr val="005293"/>
      </a:hlink>
      <a:folHlink>
        <a:srgbClr val="722EA5"/>
      </a:folHlink>
    </a:clrScheme>
    <a:fontScheme name="Kirkko Helsingissä">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2D0A0-57A9-4C80-A24A-A3484BEAA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310FF501</Template>
  <TotalTime>0</TotalTime>
  <Pages>4</Pages>
  <Words>388</Words>
  <Characters>3144</Characters>
  <Application>Microsoft Office Word</Application>
  <DocSecurity>4</DocSecurity>
  <Lines>26</Lines>
  <Paragraphs>7</Paragraphs>
  <ScaleCrop>false</ScaleCrop>
  <HeadingPairs>
    <vt:vector size="2" baseType="variant">
      <vt:variant>
        <vt:lpstr>Otsikko</vt:lpstr>
      </vt:variant>
      <vt:variant>
        <vt:i4>1</vt:i4>
      </vt:variant>
    </vt:vector>
  </HeadingPairs>
  <TitlesOfParts>
    <vt:vector size="1" baseType="lpstr">
      <vt:lpstr/>
    </vt:vector>
  </TitlesOfParts>
  <Company>HSRKY</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Aaltonen Johanna</dc:creator>
  <cp:lastModifiedBy>Saalasti Arja</cp:lastModifiedBy>
  <cp:revision>2</cp:revision>
  <cp:lastPrinted>2016-02-17T09:08:00Z</cp:lastPrinted>
  <dcterms:created xsi:type="dcterms:W3CDTF">2017-07-11T07:57:00Z</dcterms:created>
  <dcterms:modified xsi:type="dcterms:W3CDTF">2017-07-11T07:57:00Z</dcterms:modified>
</cp:coreProperties>
</file>